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35FA1" w:rsidRPr="007135BB" w:rsidRDefault="00320126" w:rsidP="00BC7183">
      <w:pPr>
        <w:rPr>
          <w:rFonts w:ascii="Hypatia Sans Pro Light" w:hAnsi="Hypatia Sans Pro Light"/>
        </w:rPr>
      </w:pPr>
      <w:r w:rsidRPr="007135BB">
        <w:rPr>
          <w:rFonts w:ascii="Hypatia Sans Pro Light" w:hAnsi="Hypatia Sans Pro Light"/>
          <w:noProof/>
        </w:rPr>
        <mc:AlternateContent>
          <mc:Choice Requires="wps">
            <w:drawing>
              <wp:anchor distT="0" distB="0" distL="114300" distR="114300" simplePos="0" relativeHeight="251657216" behindDoc="0" locked="0" layoutInCell="1" allowOverlap="1" wp14:anchorId="28E0E109" wp14:editId="5625EAA3">
                <wp:simplePos x="0" y="0"/>
                <wp:positionH relativeFrom="column">
                  <wp:posOffset>5111750</wp:posOffset>
                </wp:positionH>
                <wp:positionV relativeFrom="paragraph">
                  <wp:posOffset>-399415</wp:posOffset>
                </wp:positionV>
                <wp:extent cx="0" cy="10172700"/>
                <wp:effectExtent l="0" t="0" r="0" b="0"/>
                <wp:wrapNone/>
                <wp:docPr id="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01727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26EBA"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5pt,-31.45pt" to="402.5pt,769.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" strokeweight=".25pt">
                <o:lock v:ext="edit" shapetype="f"/>
              </v:line>
            </w:pict>
          </mc:Fallback>
        </mc:AlternateContent>
      </w:r>
      <w:r w:rsidRPr="007135BB">
        <w:rPr>
          <w:rFonts w:ascii="Hypatia Sans Pro Light" w:hAnsi="Hypatia Sans Pro Light"/>
          <w:noProof/>
        </w:rPr>
        <mc:AlternateContent>
          <mc:Choice Requires="wps">
            <w:drawing>
              <wp:anchor distT="0" distB="0" distL="114300" distR="114300" simplePos="0" relativeHeight="251661312" behindDoc="0" locked="0" layoutInCell="1" allowOverlap="1" wp14:anchorId="07A75D4A" wp14:editId="3AB28CD7">
                <wp:simplePos x="0" y="0"/>
                <wp:positionH relativeFrom="column">
                  <wp:posOffset>5111750</wp:posOffset>
                </wp:positionH>
                <wp:positionV relativeFrom="paragraph">
                  <wp:posOffset>-168910</wp:posOffset>
                </wp:positionV>
                <wp:extent cx="1795145" cy="1596390"/>
                <wp:effectExtent l="0" t="0" r="0" b="0"/>
                <wp:wrapNone/>
                <wp:docPr id="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5" cy="1596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5FA1" w:rsidRDefault="00B67F62" w:rsidP="00B67F62">
                            <w:pPr>
                              <w:jc w:val="center"/>
                            </w:pPr>
                            <w:r>
                              <w:rPr>
                                <w:noProof/>
                              </w:rPr>
                              <w:drawing>
                                <wp:inline distT="0" distB="0" distL="0" distR="0" wp14:anchorId="03E1E661" wp14:editId="0C4FD535">
                                  <wp:extent cx="1414800" cy="132480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8"/>
                                          <a:stretch>
                                            <a:fillRect/>
                                          </a:stretch>
                                        </pic:blipFill>
                                        <pic:spPr>
                                          <a:xfrm>
                                            <a:off x="0" y="0"/>
                                            <a:ext cx="1414800" cy="13248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A75D4A" id="_x0000_t202" coordsize="21600,21600" o:spt="202" path="m,l,21600r21600,l21600,xe">
                <v:stroke joinstyle="miter"/>
                <v:path gradientshapeok="t" o:connecttype="rect"/>
              </v:shapetype>
              <v:shape id="Text Box 12" o:spid="_x0000_s1026" type="#_x0000_t202" style="position:absolute;margin-left:402.5pt;margin-top:-13.3pt;width:141.35pt;height:12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" filled="f" stroked="f">
                <v:path arrowok="t"/>
                <v:textbox>
                  <w:txbxContent>
                    <w:p w:rsidR="00335FA1" w:rsidRDefault="00B67F62" w:rsidP="00B67F62">
                      <w:pPr>
                        <w:jc w:val="center"/>
                      </w:pPr>
                      <w:r>
                        <w:rPr>
                          <w:noProof/>
                        </w:rPr>
                        <w:drawing>
                          <wp:inline distT="0" distB="0" distL="0" distR="0" wp14:anchorId="03E1E661" wp14:editId="0C4FD535">
                            <wp:extent cx="1414800" cy="132480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8"/>
                                    <a:stretch>
                                      <a:fillRect/>
                                    </a:stretch>
                                  </pic:blipFill>
                                  <pic:spPr>
                                    <a:xfrm>
                                      <a:off x="0" y="0"/>
                                      <a:ext cx="1414800" cy="1324800"/>
                                    </a:xfrm>
                                    <a:prstGeom prst="rect">
                                      <a:avLst/>
                                    </a:prstGeom>
                                  </pic:spPr>
                                </pic:pic>
                              </a:graphicData>
                            </a:graphic>
                          </wp:inline>
                        </w:drawing>
                      </w:r>
                    </w:p>
                  </w:txbxContent>
                </v:textbox>
              </v:shape>
            </w:pict>
          </mc:Fallback>
        </mc:AlternateContent>
      </w:r>
      <w:r w:rsidRPr="007135BB">
        <w:rPr>
          <w:rFonts w:ascii="Hypatia Sans Pro Light" w:hAnsi="Hypatia Sans Pro Light"/>
          <w:noProof/>
        </w:rPr>
        <mc:AlternateContent>
          <mc:Choice Requires="wps">
            <w:drawing>
              <wp:anchor distT="0" distB="0" distL="114300" distR="114300" simplePos="0" relativeHeight="251659264" behindDoc="0" locked="1" layoutInCell="1" allowOverlap="1" wp14:anchorId="1F3A081A" wp14:editId="64B82452">
                <wp:simplePos x="0" y="0"/>
                <wp:positionH relativeFrom="column">
                  <wp:posOffset>5122545</wp:posOffset>
                </wp:positionH>
                <wp:positionV relativeFrom="page">
                  <wp:posOffset>8481695</wp:posOffset>
                </wp:positionV>
                <wp:extent cx="1828800" cy="1978660"/>
                <wp:effectExtent l="0" t="0" r="0" b="254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28800" cy="1978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35FA1" w:rsidRPr="00251C50" w:rsidRDefault="00335FA1" w:rsidP="00791735">
                            <w:pPr>
                              <w:pStyle w:val="Textkrper"/>
                              <w:jc w:val="center"/>
                              <w:rPr>
                                <w:rFonts w:ascii="Hypatia Sans Pro Light" w:hAnsi="Hypatia Sans Pro Light"/>
                                <w:sz w:val="18"/>
                                <w:szCs w:val="18"/>
                              </w:rPr>
                            </w:pPr>
                            <w:r w:rsidRPr="00251C50">
                              <w:rPr>
                                <w:rFonts w:ascii="Hypatia Sans Pro Light" w:hAnsi="Hypatia Sans Pro Light"/>
                                <w:caps w:val="0"/>
                                <w:sz w:val="18"/>
                                <w:szCs w:val="18"/>
                              </w:rPr>
                              <w:t>Der Gesundheitsladen München e.V. ist vom Finanzamt München unter der Nummer 143/219/10476 als gemeinnütziger Verein anerkannt.</w:t>
                            </w:r>
                          </w:p>
                          <w:p w:rsidR="00791735" w:rsidRPr="00251C50" w:rsidRDefault="00791735" w:rsidP="00791735">
                            <w:pPr>
                              <w:jc w:val="center"/>
                              <w:rPr>
                                <w:rFonts w:ascii="Hypatia Sans Pro Light" w:hAnsi="Hypatia Sans Pro Light"/>
                                <w:caps/>
                                <w:sz w:val="18"/>
                                <w:szCs w:val="18"/>
                              </w:rPr>
                            </w:pPr>
                          </w:p>
                          <w:p w:rsidR="00FD1B5C" w:rsidRPr="00251C50" w:rsidRDefault="00FD1B5C" w:rsidP="00FD1B5C">
                            <w:pPr>
                              <w:jc w:val="center"/>
                              <w:rPr>
                                <w:rFonts w:ascii="Hypatia Sans Pro Semibold" w:hAnsi="Hypatia Sans Pro Semibold"/>
                                <w:caps/>
                                <w:sz w:val="18"/>
                                <w:szCs w:val="18"/>
                              </w:rPr>
                            </w:pPr>
                            <w:r w:rsidRPr="00251C50">
                              <w:rPr>
                                <w:rFonts w:ascii="Hypatia Sans Pro Semibold" w:hAnsi="Hypatia Sans Pro Semibold"/>
                                <w:sz w:val="18"/>
                                <w:szCs w:val="18"/>
                              </w:rPr>
                              <w:t>Spendenkonto</w:t>
                            </w:r>
                          </w:p>
                          <w:p w:rsidR="00FD1B5C" w:rsidRPr="00251C50" w:rsidRDefault="00FD1B5C" w:rsidP="00FD1B5C">
                            <w:pPr>
                              <w:jc w:val="center"/>
                              <w:rPr>
                                <w:rFonts w:ascii="Hypatia Sans Pro Light" w:hAnsi="Hypatia Sans Pro Light"/>
                                <w:sz w:val="18"/>
                                <w:szCs w:val="18"/>
                              </w:rPr>
                            </w:pPr>
                            <w:r w:rsidRPr="00251C50">
                              <w:rPr>
                                <w:rFonts w:ascii="Hypatia Sans Pro Light" w:hAnsi="Hypatia Sans Pro Light"/>
                                <w:sz w:val="18"/>
                                <w:szCs w:val="18"/>
                              </w:rPr>
                              <w:t xml:space="preserve">Kreissparkasse </w:t>
                            </w:r>
                            <w:r w:rsidR="00251C50" w:rsidRPr="00251C50">
                              <w:rPr>
                                <w:rFonts w:ascii="Hypatia Sans Pro Light" w:hAnsi="Hypatia Sans Pro Light"/>
                                <w:sz w:val="18"/>
                                <w:szCs w:val="18"/>
                              </w:rPr>
                              <w:t>München</w:t>
                            </w:r>
                          </w:p>
                          <w:p w:rsidR="00FD1B5C" w:rsidRPr="00251C50" w:rsidRDefault="00FD1B5C" w:rsidP="00FD1B5C">
                            <w:pPr>
                              <w:jc w:val="center"/>
                              <w:rPr>
                                <w:rFonts w:ascii="Hypatia Sans Pro Light" w:hAnsi="Hypatia Sans Pro Light"/>
                                <w:sz w:val="18"/>
                                <w:szCs w:val="18"/>
                              </w:rPr>
                            </w:pPr>
                            <w:r w:rsidRPr="00251C50">
                              <w:rPr>
                                <w:rFonts w:ascii="Hypatia Sans Pro Light" w:hAnsi="Hypatia Sans Pro Light"/>
                                <w:sz w:val="18"/>
                                <w:szCs w:val="18"/>
                              </w:rPr>
                              <w:t>Starnberg Ebersberg</w:t>
                            </w:r>
                          </w:p>
                          <w:p w:rsidR="00FD1B5C" w:rsidRPr="00251C50" w:rsidRDefault="00FD1B5C" w:rsidP="00FD1B5C">
                            <w:pPr>
                              <w:jc w:val="center"/>
                              <w:rPr>
                                <w:rFonts w:ascii="Hypatia Sans Pro Light" w:hAnsi="Hypatia Sans Pro Light"/>
                                <w:sz w:val="18"/>
                                <w:szCs w:val="18"/>
                              </w:rPr>
                            </w:pPr>
                            <w:r w:rsidRPr="00251C50">
                              <w:rPr>
                                <w:rFonts w:ascii="Hypatia Sans Pro Light" w:hAnsi="Hypatia Sans Pro Light"/>
                                <w:sz w:val="18"/>
                                <w:szCs w:val="18"/>
                              </w:rPr>
                              <w:t>IBAN:DE43 7025 0150 0029 6052 27</w:t>
                            </w:r>
                          </w:p>
                          <w:p w:rsidR="00251C50" w:rsidRPr="00251C50" w:rsidRDefault="00251C50" w:rsidP="00FD1B5C">
                            <w:pPr>
                              <w:jc w:val="center"/>
                              <w:rPr>
                                <w:rFonts w:ascii="Hypatia Sans Pro Light" w:hAnsi="Hypatia Sans Pro Light"/>
                                <w:sz w:val="18"/>
                                <w:szCs w:val="18"/>
                              </w:rPr>
                            </w:pPr>
                          </w:p>
                          <w:p w:rsidR="00251C50" w:rsidRPr="00251C50" w:rsidRDefault="00251C50" w:rsidP="00251C50">
                            <w:pPr>
                              <w:pStyle w:val="Textkrper"/>
                              <w:jc w:val="center"/>
                              <w:rPr>
                                <w:rFonts w:ascii="Hypatia Sans Pro Light" w:hAnsi="Hypatia Sans Pro Light"/>
                                <w:sz w:val="18"/>
                                <w:szCs w:val="18"/>
                              </w:rPr>
                            </w:pPr>
                            <w:r w:rsidRPr="00251C50">
                              <w:rPr>
                                <w:rFonts w:ascii="Hypatia Sans Pro Light" w:hAnsi="Hypatia Sans Pro Light"/>
                                <w:caps w:val="0"/>
                                <w:sz w:val="18"/>
                                <w:szCs w:val="18"/>
                              </w:rPr>
                              <w:t>Bezuschusst vom Gesundheitsreferat</w:t>
                            </w:r>
                            <w:r w:rsidRPr="00251C50">
                              <w:rPr>
                                <w:rFonts w:ascii="Hypatia Sans Pro Light" w:hAnsi="Hypatia Sans Pro Light"/>
                                <w:caps w:val="0"/>
                                <w:sz w:val="18"/>
                                <w:szCs w:val="18"/>
                              </w:rPr>
                              <w:br/>
                              <w:t xml:space="preserve"> der Landeshauptstadt München</w:t>
                            </w:r>
                            <w:r w:rsidR="002574A4">
                              <w:rPr>
                                <w:rFonts w:ascii="Hypatia Sans Pro Light" w:hAnsi="Hypatia Sans Pro Light"/>
                                <w:caps w:val="0"/>
                                <w:sz w:val="18"/>
                                <w:szCs w:val="18"/>
                              </w:rPr>
                              <w:t>,</w:t>
                            </w:r>
                            <w:r w:rsidR="00D06CFA">
                              <w:rPr>
                                <w:rFonts w:ascii="Hypatia Sans Pro Light" w:hAnsi="Hypatia Sans Pro Light"/>
                                <w:caps w:val="0"/>
                                <w:sz w:val="18"/>
                                <w:szCs w:val="18"/>
                              </w:rPr>
                              <w:t xml:space="preserve"> B</w:t>
                            </w:r>
                            <w:r w:rsidR="00D53028">
                              <w:rPr>
                                <w:rFonts w:ascii="Hypatia Sans Pro Light" w:hAnsi="Hypatia Sans Pro Light"/>
                                <w:caps w:val="0"/>
                                <w:sz w:val="18"/>
                                <w:szCs w:val="18"/>
                              </w:rPr>
                              <w:t>a</w:t>
                            </w:r>
                            <w:r w:rsidR="00D06CFA">
                              <w:rPr>
                                <w:rFonts w:ascii="Hypatia Sans Pro Light" w:hAnsi="Hypatia Sans Pro Light"/>
                                <w:caps w:val="0"/>
                                <w:sz w:val="18"/>
                                <w:szCs w:val="18"/>
                              </w:rPr>
                              <w:t>yerisches Staatsministerium für Gesundheit, Pflege und Prävention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3A081A" id="Text Box 8" o:spid="_x0000_s1027" type="#_x0000_t202" style="position:absolute;margin-left:403.35pt;margin-top:667.85pt;width:2in;height:15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" stroked="f">
                <v:path arrowok="t"/>
                <v:textbox inset="0,0,0,0">
                  <w:txbxContent>
                    <w:p w:rsidR="00335FA1" w:rsidRPr="00251C50" w:rsidRDefault="00335FA1" w:rsidP="00791735">
                      <w:pPr>
                        <w:pStyle w:val="Textkrper"/>
                        <w:jc w:val="center"/>
                        <w:rPr>
                          <w:rFonts w:ascii="Hypatia Sans Pro Light" w:hAnsi="Hypatia Sans Pro Light"/>
                          <w:sz w:val="18"/>
                          <w:szCs w:val="18"/>
                        </w:rPr>
                      </w:pPr>
                      <w:r w:rsidRPr="00251C50">
                        <w:rPr>
                          <w:rFonts w:ascii="Hypatia Sans Pro Light" w:hAnsi="Hypatia Sans Pro Light"/>
                          <w:caps w:val="0"/>
                          <w:sz w:val="18"/>
                          <w:szCs w:val="18"/>
                        </w:rPr>
                        <w:t>Der Gesundheitsladen München e.V. ist vom Finanzamt München unter der Nummer 143/219/10476 als gemeinnütziger Verein anerkannt.</w:t>
                      </w:r>
                    </w:p>
                    <w:p w:rsidR="00791735" w:rsidRPr="00251C50" w:rsidRDefault="00791735" w:rsidP="00791735">
                      <w:pPr>
                        <w:jc w:val="center"/>
                        <w:rPr>
                          <w:rFonts w:ascii="Hypatia Sans Pro Light" w:hAnsi="Hypatia Sans Pro Light"/>
                          <w:caps/>
                          <w:sz w:val="18"/>
                          <w:szCs w:val="18"/>
                        </w:rPr>
                      </w:pPr>
                    </w:p>
                    <w:p w:rsidR="00FD1B5C" w:rsidRPr="00251C50" w:rsidRDefault="00FD1B5C" w:rsidP="00FD1B5C">
                      <w:pPr>
                        <w:jc w:val="center"/>
                        <w:rPr>
                          <w:rFonts w:ascii="Hypatia Sans Pro Semibold" w:hAnsi="Hypatia Sans Pro Semibold"/>
                          <w:caps/>
                          <w:sz w:val="18"/>
                          <w:szCs w:val="18"/>
                        </w:rPr>
                      </w:pPr>
                      <w:r w:rsidRPr="00251C50">
                        <w:rPr>
                          <w:rFonts w:ascii="Hypatia Sans Pro Semibold" w:hAnsi="Hypatia Sans Pro Semibold"/>
                          <w:sz w:val="18"/>
                          <w:szCs w:val="18"/>
                        </w:rPr>
                        <w:t>Spendenkonto</w:t>
                      </w:r>
                    </w:p>
                    <w:p w:rsidR="00FD1B5C" w:rsidRPr="00251C50" w:rsidRDefault="00FD1B5C" w:rsidP="00FD1B5C">
                      <w:pPr>
                        <w:jc w:val="center"/>
                        <w:rPr>
                          <w:rFonts w:ascii="Hypatia Sans Pro Light" w:hAnsi="Hypatia Sans Pro Light"/>
                          <w:sz w:val="18"/>
                          <w:szCs w:val="18"/>
                        </w:rPr>
                      </w:pPr>
                      <w:r w:rsidRPr="00251C50">
                        <w:rPr>
                          <w:rFonts w:ascii="Hypatia Sans Pro Light" w:hAnsi="Hypatia Sans Pro Light"/>
                          <w:sz w:val="18"/>
                          <w:szCs w:val="18"/>
                        </w:rPr>
                        <w:t xml:space="preserve">Kreissparkasse </w:t>
                      </w:r>
                      <w:r w:rsidR="00251C50" w:rsidRPr="00251C50">
                        <w:rPr>
                          <w:rFonts w:ascii="Hypatia Sans Pro Light" w:hAnsi="Hypatia Sans Pro Light"/>
                          <w:sz w:val="18"/>
                          <w:szCs w:val="18"/>
                        </w:rPr>
                        <w:t>München</w:t>
                      </w:r>
                    </w:p>
                    <w:p w:rsidR="00FD1B5C" w:rsidRPr="00251C50" w:rsidRDefault="00FD1B5C" w:rsidP="00FD1B5C">
                      <w:pPr>
                        <w:jc w:val="center"/>
                        <w:rPr>
                          <w:rFonts w:ascii="Hypatia Sans Pro Light" w:hAnsi="Hypatia Sans Pro Light"/>
                          <w:sz w:val="18"/>
                          <w:szCs w:val="18"/>
                        </w:rPr>
                      </w:pPr>
                      <w:r w:rsidRPr="00251C50">
                        <w:rPr>
                          <w:rFonts w:ascii="Hypatia Sans Pro Light" w:hAnsi="Hypatia Sans Pro Light"/>
                          <w:sz w:val="18"/>
                          <w:szCs w:val="18"/>
                        </w:rPr>
                        <w:t>Starnberg Ebersberg</w:t>
                      </w:r>
                    </w:p>
                    <w:p w:rsidR="00FD1B5C" w:rsidRPr="00251C50" w:rsidRDefault="00FD1B5C" w:rsidP="00FD1B5C">
                      <w:pPr>
                        <w:jc w:val="center"/>
                        <w:rPr>
                          <w:rFonts w:ascii="Hypatia Sans Pro Light" w:hAnsi="Hypatia Sans Pro Light"/>
                          <w:sz w:val="18"/>
                          <w:szCs w:val="18"/>
                        </w:rPr>
                      </w:pPr>
                      <w:r w:rsidRPr="00251C50">
                        <w:rPr>
                          <w:rFonts w:ascii="Hypatia Sans Pro Light" w:hAnsi="Hypatia Sans Pro Light"/>
                          <w:sz w:val="18"/>
                          <w:szCs w:val="18"/>
                        </w:rPr>
                        <w:t>IBAN:DE43 7025 0150 0029 6052 27</w:t>
                      </w:r>
                    </w:p>
                    <w:p w:rsidR="00251C50" w:rsidRPr="00251C50" w:rsidRDefault="00251C50" w:rsidP="00FD1B5C">
                      <w:pPr>
                        <w:jc w:val="center"/>
                        <w:rPr>
                          <w:rFonts w:ascii="Hypatia Sans Pro Light" w:hAnsi="Hypatia Sans Pro Light"/>
                          <w:sz w:val="18"/>
                          <w:szCs w:val="18"/>
                        </w:rPr>
                      </w:pPr>
                    </w:p>
                    <w:p w:rsidR="00251C50" w:rsidRPr="00251C50" w:rsidRDefault="00251C50" w:rsidP="00251C50">
                      <w:pPr>
                        <w:pStyle w:val="Textkrper"/>
                        <w:jc w:val="center"/>
                        <w:rPr>
                          <w:rFonts w:ascii="Hypatia Sans Pro Light" w:hAnsi="Hypatia Sans Pro Light"/>
                          <w:sz w:val="18"/>
                          <w:szCs w:val="18"/>
                        </w:rPr>
                      </w:pPr>
                      <w:r w:rsidRPr="00251C50">
                        <w:rPr>
                          <w:rFonts w:ascii="Hypatia Sans Pro Light" w:hAnsi="Hypatia Sans Pro Light"/>
                          <w:caps w:val="0"/>
                          <w:sz w:val="18"/>
                          <w:szCs w:val="18"/>
                        </w:rPr>
                        <w:t>Bezuschusst vom Gesundheitsreferat</w:t>
                      </w:r>
                      <w:r w:rsidRPr="00251C50">
                        <w:rPr>
                          <w:rFonts w:ascii="Hypatia Sans Pro Light" w:hAnsi="Hypatia Sans Pro Light"/>
                          <w:caps w:val="0"/>
                          <w:sz w:val="18"/>
                          <w:szCs w:val="18"/>
                        </w:rPr>
                        <w:br/>
                        <w:t xml:space="preserve"> der Landeshauptstadt München</w:t>
                      </w:r>
                      <w:r w:rsidR="002574A4">
                        <w:rPr>
                          <w:rFonts w:ascii="Hypatia Sans Pro Light" w:hAnsi="Hypatia Sans Pro Light"/>
                          <w:caps w:val="0"/>
                          <w:sz w:val="18"/>
                          <w:szCs w:val="18"/>
                        </w:rPr>
                        <w:t>,</w:t>
                      </w:r>
                      <w:r w:rsidR="00D06CFA">
                        <w:rPr>
                          <w:rFonts w:ascii="Hypatia Sans Pro Light" w:hAnsi="Hypatia Sans Pro Light"/>
                          <w:caps w:val="0"/>
                          <w:sz w:val="18"/>
                          <w:szCs w:val="18"/>
                        </w:rPr>
                        <w:t xml:space="preserve"> B</w:t>
                      </w:r>
                      <w:r w:rsidR="00D53028">
                        <w:rPr>
                          <w:rFonts w:ascii="Hypatia Sans Pro Light" w:hAnsi="Hypatia Sans Pro Light"/>
                          <w:caps w:val="0"/>
                          <w:sz w:val="18"/>
                          <w:szCs w:val="18"/>
                        </w:rPr>
                        <w:t>a</w:t>
                      </w:r>
                      <w:r w:rsidR="00D06CFA">
                        <w:rPr>
                          <w:rFonts w:ascii="Hypatia Sans Pro Light" w:hAnsi="Hypatia Sans Pro Light"/>
                          <w:caps w:val="0"/>
                          <w:sz w:val="18"/>
                          <w:szCs w:val="18"/>
                        </w:rPr>
                        <w:t>yerisches Staatsministerium für Gesundheit, Pflege und Prävention</w:t>
                      </w:r>
                    </w:p>
                  </w:txbxContent>
                </v:textbox>
                <w10:wrap anchory="page"/>
                <w10:anchorlock/>
              </v:shape>
            </w:pict>
          </mc:Fallback>
        </mc:AlternateContent>
      </w:r>
      <w:r w:rsidRPr="007135BB">
        <w:rPr>
          <w:rFonts w:ascii="Hypatia Sans Pro Light" w:hAnsi="Hypatia Sans Pro Light"/>
          <w:noProof/>
        </w:rPr>
        <mc:AlternateContent>
          <mc:Choice Requires="wps">
            <w:drawing>
              <wp:anchor distT="0" distB="0" distL="114300" distR="114300" simplePos="0" relativeHeight="251658240" behindDoc="0" locked="1" layoutInCell="1" allowOverlap="1" wp14:anchorId="3AFD9262" wp14:editId="5D45F270">
                <wp:simplePos x="0" y="0"/>
                <wp:positionH relativeFrom="column">
                  <wp:posOffset>5119370</wp:posOffset>
                </wp:positionH>
                <wp:positionV relativeFrom="page">
                  <wp:posOffset>2013585</wp:posOffset>
                </wp:positionV>
                <wp:extent cx="1680845" cy="6550660"/>
                <wp:effectExtent l="0" t="0" r="0" b="254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80845" cy="6550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53E7" w:rsidRDefault="00791735" w:rsidP="008E7980">
                            <w:pPr>
                              <w:spacing w:line="220" w:lineRule="atLeast"/>
                              <w:jc w:val="center"/>
                              <w:rPr>
                                <w:rFonts w:ascii="Hypatia Sans Pro Semibold" w:hAnsi="Hypatia Sans Pro Semibold"/>
                                <w:caps/>
                                <w:sz w:val="18"/>
                                <w:szCs w:val="18"/>
                              </w:rPr>
                            </w:pPr>
                            <w:r w:rsidRPr="008E7980">
                              <w:rPr>
                                <w:rFonts w:ascii="Hypatia Sans Pro Semibold" w:hAnsi="Hypatia Sans Pro Semibold"/>
                                <w:caps/>
                                <w:sz w:val="18"/>
                                <w:szCs w:val="18"/>
                              </w:rPr>
                              <w:t xml:space="preserve">Gesundheitsladen </w:t>
                            </w:r>
                          </w:p>
                          <w:p w:rsidR="00791735" w:rsidRPr="008E7980" w:rsidRDefault="00791735" w:rsidP="008E7980">
                            <w:pPr>
                              <w:spacing w:line="220" w:lineRule="atLeast"/>
                              <w:jc w:val="center"/>
                              <w:rPr>
                                <w:rFonts w:ascii="Hypatia Sans Pro Semibold" w:hAnsi="Hypatia Sans Pro Semibold"/>
                                <w:caps/>
                                <w:sz w:val="18"/>
                                <w:szCs w:val="18"/>
                              </w:rPr>
                            </w:pPr>
                            <w:r w:rsidRPr="008E7980">
                              <w:rPr>
                                <w:rFonts w:ascii="Hypatia Sans Pro Semibold" w:hAnsi="Hypatia Sans Pro Semibold"/>
                                <w:caps/>
                                <w:sz w:val="18"/>
                                <w:szCs w:val="18"/>
                              </w:rPr>
                              <w:t xml:space="preserve">München </w:t>
                            </w:r>
                            <w:r w:rsidRPr="008E7980">
                              <w:rPr>
                                <w:rFonts w:ascii="Hypatia Sans Pro Semibold" w:hAnsi="Hypatia Sans Pro Semibold"/>
                                <w:sz w:val="18"/>
                                <w:szCs w:val="18"/>
                              </w:rPr>
                              <w:t>e.V.</w:t>
                            </w:r>
                          </w:p>
                          <w:p w:rsidR="00791735" w:rsidRPr="008E7980" w:rsidRDefault="00791735" w:rsidP="00802E0D">
                            <w:pPr>
                              <w:spacing w:before="20" w:line="220" w:lineRule="atLeast"/>
                              <w:jc w:val="center"/>
                              <w:rPr>
                                <w:rFonts w:ascii="Hypatia Sans Pro Light" w:hAnsi="Hypatia Sans Pro Light"/>
                                <w:sz w:val="18"/>
                                <w:szCs w:val="18"/>
                              </w:rPr>
                            </w:pPr>
                            <w:r w:rsidRPr="008E7980">
                              <w:rPr>
                                <w:rFonts w:ascii="Hypatia Sans Pro Light" w:hAnsi="Hypatia Sans Pro Light"/>
                                <w:sz w:val="18"/>
                                <w:szCs w:val="18"/>
                              </w:rPr>
                              <w:t xml:space="preserve">Gemeinnütziges </w:t>
                            </w:r>
                          </w:p>
                          <w:p w:rsidR="00791735" w:rsidRPr="008E7980" w:rsidRDefault="00791735" w:rsidP="008E7980">
                            <w:pPr>
                              <w:spacing w:line="220" w:lineRule="atLeast"/>
                              <w:jc w:val="center"/>
                              <w:rPr>
                                <w:rFonts w:ascii="Hypatia Sans Pro Light" w:hAnsi="Hypatia Sans Pro Light"/>
                                <w:sz w:val="18"/>
                                <w:szCs w:val="18"/>
                              </w:rPr>
                            </w:pPr>
                            <w:r w:rsidRPr="008E7980">
                              <w:rPr>
                                <w:rFonts w:ascii="Hypatia Sans Pro Light" w:hAnsi="Hypatia Sans Pro Light"/>
                                <w:sz w:val="18"/>
                                <w:szCs w:val="18"/>
                              </w:rPr>
                              <w:t>Informations- und Kommunikationszentrum</w:t>
                            </w:r>
                          </w:p>
                          <w:p w:rsidR="00791735" w:rsidRPr="008E7980" w:rsidRDefault="00791735" w:rsidP="008E7980">
                            <w:pPr>
                              <w:spacing w:line="220" w:lineRule="atLeast"/>
                              <w:jc w:val="center"/>
                              <w:rPr>
                                <w:rFonts w:ascii="Hypatia Sans Pro Light" w:hAnsi="Hypatia Sans Pro Light"/>
                                <w:caps/>
                                <w:sz w:val="18"/>
                                <w:szCs w:val="18"/>
                              </w:rPr>
                            </w:pPr>
                          </w:p>
                          <w:p w:rsidR="00791735" w:rsidRPr="008E7980" w:rsidRDefault="00DC2053" w:rsidP="008E7980">
                            <w:pPr>
                              <w:spacing w:line="220" w:lineRule="atLeast"/>
                              <w:jc w:val="center"/>
                              <w:rPr>
                                <w:rFonts w:ascii="Hypatia Sans Pro Light" w:hAnsi="Hypatia Sans Pro Light"/>
                                <w:caps/>
                                <w:sz w:val="18"/>
                                <w:szCs w:val="18"/>
                              </w:rPr>
                            </w:pPr>
                            <w:r>
                              <w:rPr>
                                <w:rFonts w:ascii="Hypatia Sans Pro Light" w:hAnsi="Hypatia Sans Pro Light"/>
                                <w:sz w:val="18"/>
                                <w:szCs w:val="18"/>
                              </w:rPr>
                              <w:t>Astallerstr. 14</w:t>
                            </w:r>
                          </w:p>
                          <w:p w:rsidR="00791735" w:rsidRPr="008E7980" w:rsidRDefault="00DC2053" w:rsidP="00251C50">
                            <w:pPr>
                              <w:spacing w:line="220" w:lineRule="atLeast"/>
                              <w:jc w:val="center"/>
                              <w:rPr>
                                <w:rFonts w:ascii="Hypatia Sans Pro Light" w:hAnsi="Hypatia Sans Pro Light"/>
                                <w:caps/>
                                <w:sz w:val="18"/>
                                <w:szCs w:val="18"/>
                              </w:rPr>
                            </w:pPr>
                            <w:r>
                              <w:rPr>
                                <w:rFonts w:ascii="Hypatia Sans Pro Light" w:hAnsi="Hypatia Sans Pro Light"/>
                                <w:sz w:val="18"/>
                                <w:szCs w:val="18"/>
                              </w:rPr>
                              <w:t>80339</w:t>
                            </w:r>
                            <w:r w:rsidR="00791735" w:rsidRPr="008E7980">
                              <w:rPr>
                                <w:rFonts w:ascii="Hypatia Sans Pro Light" w:hAnsi="Hypatia Sans Pro Light"/>
                                <w:sz w:val="18"/>
                                <w:szCs w:val="18"/>
                              </w:rPr>
                              <w:t xml:space="preserve"> München</w:t>
                            </w:r>
                          </w:p>
                          <w:p w:rsidR="00791735" w:rsidRPr="008E7980" w:rsidRDefault="00791735" w:rsidP="008E7980">
                            <w:pPr>
                              <w:spacing w:line="220" w:lineRule="atLeast"/>
                              <w:jc w:val="center"/>
                              <w:rPr>
                                <w:rFonts w:ascii="Hypatia Sans Pro Light" w:hAnsi="Hypatia Sans Pro Light"/>
                                <w:caps/>
                                <w:sz w:val="18"/>
                                <w:szCs w:val="18"/>
                              </w:rPr>
                            </w:pPr>
                            <w:r w:rsidRPr="008E7980">
                              <w:rPr>
                                <w:rFonts w:ascii="Hypatia Sans Pro Light" w:hAnsi="Hypatia Sans Pro Light"/>
                                <w:sz w:val="18"/>
                                <w:szCs w:val="18"/>
                              </w:rPr>
                              <w:t>Telefon 089 / 77 25 65</w:t>
                            </w:r>
                          </w:p>
                          <w:p w:rsidR="00791735" w:rsidRPr="008E7980" w:rsidRDefault="00791735" w:rsidP="008E7980">
                            <w:pPr>
                              <w:spacing w:line="220" w:lineRule="atLeast"/>
                              <w:jc w:val="center"/>
                              <w:rPr>
                                <w:rFonts w:ascii="Hypatia Sans Pro Light" w:hAnsi="Hypatia Sans Pro Light"/>
                                <w:caps/>
                                <w:sz w:val="18"/>
                                <w:szCs w:val="18"/>
                              </w:rPr>
                            </w:pPr>
                            <w:r w:rsidRPr="008E7980">
                              <w:rPr>
                                <w:rFonts w:ascii="Hypatia Sans Pro Light" w:hAnsi="Hypatia Sans Pro Light"/>
                                <w:sz w:val="18"/>
                                <w:szCs w:val="18"/>
                              </w:rPr>
                              <w:t>Fax 089 / 7250474</w:t>
                            </w:r>
                          </w:p>
                          <w:p w:rsidR="00791735" w:rsidRPr="00811696" w:rsidRDefault="00E078C9" w:rsidP="008E7980">
                            <w:pPr>
                              <w:spacing w:line="220" w:lineRule="atLeast"/>
                              <w:jc w:val="center"/>
                              <w:rPr>
                                <w:rFonts w:ascii="Hypatia Sans Pro Semibold" w:hAnsi="Hypatia Sans Pro Semibold"/>
                                <w:sz w:val="18"/>
                                <w:szCs w:val="18"/>
                              </w:rPr>
                            </w:pPr>
                            <w:r w:rsidRPr="00811696">
                              <w:rPr>
                                <w:rFonts w:ascii="Hypatia Sans Pro Semibold" w:hAnsi="Hypatia Sans Pro Semibold"/>
                                <w:sz w:val="18"/>
                                <w:szCs w:val="18"/>
                              </w:rPr>
                              <w:t>E</w:t>
                            </w:r>
                            <w:r w:rsidR="00791735" w:rsidRPr="00811696">
                              <w:rPr>
                                <w:rFonts w:ascii="Hypatia Sans Pro Semibold" w:hAnsi="Hypatia Sans Pro Semibold"/>
                                <w:sz w:val="18"/>
                                <w:szCs w:val="18"/>
                              </w:rPr>
                              <w:t>-</w:t>
                            </w:r>
                            <w:r w:rsidRPr="00811696">
                              <w:rPr>
                                <w:rFonts w:ascii="Hypatia Sans Pro Semibold" w:hAnsi="Hypatia Sans Pro Semibold"/>
                                <w:sz w:val="18"/>
                                <w:szCs w:val="18"/>
                              </w:rPr>
                              <w:t>M</w:t>
                            </w:r>
                            <w:r w:rsidR="00791735" w:rsidRPr="00811696">
                              <w:rPr>
                                <w:rFonts w:ascii="Hypatia Sans Pro Semibold" w:hAnsi="Hypatia Sans Pro Semibold"/>
                                <w:sz w:val="18"/>
                                <w:szCs w:val="18"/>
                              </w:rPr>
                              <w:t>ail</w:t>
                            </w:r>
                          </w:p>
                          <w:p w:rsidR="00811696" w:rsidRPr="00251C50" w:rsidRDefault="00811696" w:rsidP="00251C50">
                            <w:pPr>
                              <w:spacing w:line="220" w:lineRule="atLeast"/>
                              <w:jc w:val="center"/>
                              <w:rPr>
                                <w:rFonts w:ascii="Hypatia Sans Pro Light" w:hAnsi="Hypatia Sans Pro Light"/>
                                <w:color w:val="000000"/>
                                <w:sz w:val="18"/>
                                <w:szCs w:val="18"/>
                              </w:rPr>
                            </w:pPr>
                            <w:r>
                              <w:rPr>
                                <w:rFonts w:ascii="Hypatia Sans Pro Light" w:hAnsi="Hypatia Sans Pro Light"/>
                                <w:color w:val="000000"/>
                                <w:sz w:val="18"/>
                                <w:szCs w:val="18"/>
                              </w:rPr>
                              <w:t>mail@gl-m.de</w:t>
                            </w:r>
                          </w:p>
                          <w:p w:rsidR="00791735" w:rsidRPr="00434499" w:rsidRDefault="00E078C9" w:rsidP="008E7980">
                            <w:pPr>
                              <w:spacing w:line="220" w:lineRule="atLeast"/>
                              <w:jc w:val="center"/>
                              <w:rPr>
                                <w:rFonts w:ascii="Hypatia Sans Pro Semibold" w:hAnsi="Hypatia Sans Pro Semibold"/>
                                <w:sz w:val="18"/>
                                <w:szCs w:val="18"/>
                              </w:rPr>
                            </w:pPr>
                            <w:r w:rsidRPr="00434499">
                              <w:rPr>
                                <w:rFonts w:ascii="Hypatia Sans Pro Semibold" w:hAnsi="Hypatia Sans Pro Semibold"/>
                                <w:sz w:val="18"/>
                                <w:szCs w:val="18"/>
                              </w:rPr>
                              <w:t>I</w:t>
                            </w:r>
                            <w:r w:rsidR="00791735" w:rsidRPr="00434499">
                              <w:rPr>
                                <w:rFonts w:ascii="Hypatia Sans Pro Semibold" w:hAnsi="Hypatia Sans Pro Semibold"/>
                                <w:sz w:val="18"/>
                                <w:szCs w:val="18"/>
                              </w:rPr>
                              <w:t>nternet</w:t>
                            </w:r>
                          </w:p>
                          <w:p w:rsidR="00791735" w:rsidRDefault="00E078C9" w:rsidP="00802E0D">
                            <w:pPr>
                              <w:spacing w:before="20" w:line="220" w:lineRule="atLeast"/>
                              <w:jc w:val="center"/>
                              <w:rPr>
                                <w:rFonts w:ascii="Hypatia Sans Pro Light" w:hAnsi="Hypatia Sans Pro Light"/>
                                <w:sz w:val="18"/>
                                <w:szCs w:val="18"/>
                              </w:rPr>
                            </w:pPr>
                            <w:r>
                              <w:rPr>
                                <w:rFonts w:ascii="Hypatia Sans Pro Light" w:hAnsi="Hypatia Sans Pro Light"/>
                                <w:sz w:val="18"/>
                                <w:szCs w:val="18"/>
                              </w:rPr>
                              <w:t>www.gl-m</w:t>
                            </w:r>
                            <w:r w:rsidR="00791735" w:rsidRPr="008E7980">
                              <w:rPr>
                                <w:rFonts w:ascii="Hypatia Sans Pro Light" w:hAnsi="Hypatia Sans Pro Light"/>
                                <w:sz w:val="18"/>
                                <w:szCs w:val="18"/>
                              </w:rPr>
                              <w:t>.de</w:t>
                            </w:r>
                          </w:p>
                          <w:p w:rsidR="00434499" w:rsidRDefault="00434499" w:rsidP="008E7980">
                            <w:pPr>
                              <w:spacing w:line="220" w:lineRule="atLeast"/>
                              <w:jc w:val="center"/>
                              <w:rPr>
                                <w:rStyle w:val="Standardschrift"/>
                                <w:rFonts w:ascii="Hypatia Sans Pro Semibold" w:hAnsi="Hypatia Sans Pro Semibold"/>
                                <w:sz w:val="18"/>
                                <w:szCs w:val="18"/>
                              </w:rPr>
                            </w:pPr>
                          </w:p>
                          <w:p w:rsidR="009271C7" w:rsidRDefault="009271C7" w:rsidP="009271C7">
                            <w:pPr>
                              <w:tabs>
                                <w:tab w:val="left" w:pos="580"/>
                              </w:tabs>
                              <w:spacing w:line="220" w:lineRule="atLeast"/>
                              <w:jc w:val="center"/>
                              <w:rPr>
                                <w:rStyle w:val="Standardschrift"/>
                                <w:rFonts w:ascii="Hypatia Sans Pro Semibold" w:hAnsi="Hypatia Sans Pro Semibold"/>
                                <w:sz w:val="18"/>
                                <w:szCs w:val="18"/>
                              </w:rPr>
                            </w:pPr>
                            <w:r w:rsidRPr="008E7980">
                              <w:rPr>
                                <w:rStyle w:val="Standardschrift"/>
                                <w:rFonts w:ascii="Hypatia Sans Pro Semibold" w:hAnsi="Hypatia Sans Pro Semibold"/>
                                <w:sz w:val="18"/>
                                <w:szCs w:val="18"/>
                              </w:rPr>
                              <w:t>Patient</w:t>
                            </w:r>
                            <w:r>
                              <w:rPr>
                                <w:rStyle w:val="Standardschrift"/>
                                <w:rFonts w:ascii="Hypatia Sans Pro Semibold" w:hAnsi="Hypatia Sans Pro Semibold"/>
                                <w:sz w:val="18"/>
                                <w:szCs w:val="18"/>
                              </w:rPr>
                              <w:t>*i</w:t>
                            </w:r>
                            <w:r w:rsidRPr="008E7980">
                              <w:rPr>
                                <w:rStyle w:val="Standardschrift"/>
                                <w:rFonts w:ascii="Hypatia Sans Pro Semibold" w:hAnsi="Hypatia Sans Pro Semibold"/>
                                <w:sz w:val="18"/>
                                <w:szCs w:val="18"/>
                              </w:rPr>
                              <w:t>nnenstelle</w:t>
                            </w:r>
                            <w:r>
                              <w:rPr>
                                <w:rStyle w:val="Standardschrift"/>
                                <w:rFonts w:ascii="Hypatia Sans Pro Semibold" w:hAnsi="Hypatia Sans Pro Semibold"/>
                                <w:sz w:val="18"/>
                                <w:szCs w:val="18"/>
                              </w:rPr>
                              <w:t xml:space="preserve"> München </w:t>
                            </w:r>
                          </w:p>
                          <w:p w:rsidR="009271C7" w:rsidRPr="008E7980" w:rsidRDefault="009271C7" w:rsidP="009271C7">
                            <w:pPr>
                              <w:spacing w:before="20" w:line="220" w:lineRule="atLeast"/>
                              <w:jc w:val="center"/>
                              <w:rPr>
                                <w:rFonts w:ascii="Hypatia Sans Pro Light" w:hAnsi="Hypatia Sans Pro Light"/>
                                <w:caps/>
                                <w:sz w:val="18"/>
                                <w:szCs w:val="18"/>
                              </w:rPr>
                            </w:pPr>
                            <w:r w:rsidRPr="008E7980">
                              <w:rPr>
                                <w:rFonts w:ascii="Hypatia Sans Pro Light" w:hAnsi="Hypatia Sans Pro Light"/>
                                <w:sz w:val="18"/>
                                <w:szCs w:val="18"/>
                              </w:rPr>
                              <w:t>Telefon 089 / 77 25 65</w:t>
                            </w:r>
                          </w:p>
                          <w:p w:rsidR="009271C7" w:rsidRPr="008E7980" w:rsidRDefault="009271C7" w:rsidP="009271C7">
                            <w:pPr>
                              <w:tabs>
                                <w:tab w:val="left" w:pos="580"/>
                              </w:tabs>
                              <w:spacing w:line="220" w:lineRule="atLeast"/>
                              <w:jc w:val="center"/>
                              <w:rPr>
                                <w:rStyle w:val="Standardschrift"/>
                                <w:rFonts w:ascii="Hypatia Sans Pro Light" w:hAnsi="Hypatia Sans Pro Light"/>
                                <w:sz w:val="18"/>
                                <w:szCs w:val="18"/>
                              </w:rPr>
                            </w:pPr>
                            <w:r w:rsidRPr="008E7980">
                              <w:rPr>
                                <w:rStyle w:val="Standardschrift"/>
                                <w:rFonts w:ascii="Hypatia Sans Pro Light" w:hAnsi="Hypatia Sans Pro Light"/>
                                <w:sz w:val="18"/>
                                <w:szCs w:val="18"/>
                              </w:rPr>
                              <w:t xml:space="preserve">Mo </w:t>
                            </w:r>
                            <w:r>
                              <w:rPr>
                                <w:rStyle w:val="Standardschrift"/>
                                <w:rFonts w:ascii="Hypatia Sans Pro Light" w:hAnsi="Hypatia Sans Pro Light"/>
                                <w:sz w:val="18"/>
                                <w:szCs w:val="18"/>
                              </w:rPr>
                              <w:t xml:space="preserve">10 - 13 und </w:t>
                            </w:r>
                            <w:r w:rsidRPr="008E7980">
                              <w:rPr>
                                <w:rStyle w:val="Standardschrift"/>
                                <w:rFonts w:ascii="Hypatia Sans Pro Light" w:hAnsi="Hypatia Sans Pro Light"/>
                                <w:sz w:val="18"/>
                                <w:szCs w:val="18"/>
                              </w:rPr>
                              <w:t>1</w:t>
                            </w:r>
                            <w:r>
                              <w:rPr>
                                <w:rStyle w:val="Standardschrift"/>
                                <w:rFonts w:ascii="Hypatia Sans Pro Light" w:hAnsi="Hypatia Sans Pro Light"/>
                                <w:sz w:val="18"/>
                                <w:szCs w:val="18"/>
                              </w:rPr>
                              <w:t>6</w:t>
                            </w:r>
                            <w:r w:rsidRPr="008E7980">
                              <w:rPr>
                                <w:rStyle w:val="Standardschrift"/>
                                <w:rFonts w:ascii="Hypatia Sans Pro Light" w:hAnsi="Hypatia Sans Pro Light"/>
                                <w:sz w:val="18"/>
                                <w:szCs w:val="18"/>
                              </w:rPr>
                              <w:t xml:space="preserve"> - </w:t>
                            </w:r>
                            <w:r>
                              <w:rPr>
                                <w:rStyle w:val="Standardschrift"/>
                                <w:rFonts w:ascii="Hypatia Sans Pro Light" w:hAnsi="Hypatia Sans Pro Light"/>
                                <w:sz w:val="18"/>
                                <w:szCs w:val="18"/>
                              </w:rPr>
                              <w:t>19</w:t>
                            </w:r>
                            <w:r w:rsidRPr="008E7980">
                              <w:rPr>
                                <w:rStyle w:val="Standardschrift"/>
                                <w:rFonts w:ascii="Hypatia Sans Pro Light" w:hAnsi="Hypatia Sans Pro Light"/>
                                <w:sz w:val="18"/>
                                <w:szCs w:val="18"/>
                              </w:rPr>
                              <w:t xml:space="preserve"> Uhr</w:t>
                            </w:r>
                          </w:p>
                          <w:p w:rsidR="009271C7" w:rsidRPr="009271C7" w:rsidRDefault="009271C7" w:rsidP="009271C7">
                            <w:pPr>
                              <w:tabs>
                                <w:tab w:val="left" w:pos="580"/>
                              </w:tabs>
                              <w:spacing w:line="220" w:lineRule="atLeast"/>
                              <w:jc w:val="center"/>
                              <w:rPr>
                                <w:rStyle w:val="Standardschrift"/>
                                <w:rFonts w:ascii="Hypatia Sans Pro Light" w:hAnsi="Hypatia Sans Pro Light"/>
                                <w:sz w:val="18"/>
                                <w:szCs w:val="18"/>
                                <w:lang w:val="en-US"/>
                              </w:rPr>
                            </w:pPr>
                            <w:r w:rsidRPr="009271C7">
                              <w:rPr>
                                <w:rStyle w:val="Standardschrift"/>
                                <w:rFonts w:ascii="Hypatia Sans Pro Light" w:hAnsi="Hypatia Sans Pro Light"/>
                                <w:sz w:val="18"/>
                                <w:szCs w:val="18"/>
                                <w:lang w:val="en-US"/>
                              </w:rPr>
                              <w:t xml:space="preserve">Mi, Do, Fr 10 - 13 </w:t>
                            </w:r>
                            <w:proofErr w:type="spellStart"/>
                            <w:r w:rsidRPr="009271C7">
                              <w:rPr>
                                <w:rStyle w:val="Standardschrift"/>
                                <w:rFonts w:ascii="Hypatia Sans Pro Light" w:hAnsi="Hypatia Sans Pro Light"/>
                                <w:sz w:val="18"/>
                                <w:szCs w:val="18"/>
                                <w:lang w:val="en-US"/>
                              </w:rPr>
                              <w:t>Uhr</w:t>
                            </w:r>
                            <w:proofErr w:type="spellEnd"/>
                          </w:p>
                          <w:p w:rsidR="009271C7" w:rsidRPr="009271C7" w:rsidRDefault="009271C7" w:rsidP="009271C7">
                            <w:pPr>
                              <w:tabs>
                                <w:tab w:val="left" w:pos="580"/>
                              </w:tabs>
                              <w:spacing w:line="220" w:lineRule="atLeast"/>
                              <w:jc w:val="center"/>
                              <w:rPr>
                                <w:rStyle w:val="Standardschrift"/>
                                <w:rFonts w:ascii="Hypatia Sans Pro Light" w:hAnsi="Hypatia Sans Pro Light"/>
                                <w:sz w:val="18"/>
                                <w:szCs w:val="18"/>
                                <w:lang w:val="en-US"/>
                              </w:rPr>
                            </w:pPr>
                          </w:p>
                          <w:p w:rsidR="009271C7" w:rsidRPr="009271C7" w:rsidRDefault="009271C7" w:rsidP="009271C7">
                            <w:pPr>
                              <w:spacing w:line="220" w:lineRule="atLeast"/>
                              <w:jc w:val="center"/>
                              <w:rPr>
                                <w:rFonts w:ascii="Hypatia Sans Pro Semibold" w:hAnsi="Hypatia Sans Pro Semibold"/>
                                <w:sz w:val="18"/>
                                <w:szCs w:val="18"/>
                                <w:lang w:val="en-US"/>
                              </w:rPr>
                            </w:pPr>
                            <w:proofErr w:type="spellStart"/>
                            <w:r w:rsidRPr="009271C7">
                              <w:rPr>
                                <w:rFonts w:ascii="Hypatia Sans Pro Semibold" w:hAnsi="Hypatia Sans Pro Semibold"/>
                                <w:sz w:val="18"/>
                                <w:szCs w:val="18"/>
                                <w:lang w:val="en-US"/>
                              </w:rPr>
                              <w:t>Onlineberatung</w:t>
                            </w:r>
                            <w:proofErr w:type="spellEnd"/>
                          </w:p>
                          <w:p w:rsidR="009271C7" w:rsidRPr="009271C7" w:rsidRDefault="00000000" w:rsidP="009271C7">
                            <w:pPr>
                              <w:spacing w:line="220" w:lineRule="atLeast"/>
                              <w:jc w:val="center"/>
                              <w:rPr>
                                <w:rFonts w:ascii="Hypatia Sans Pro Light" w:hAnsi="Hypatia Sans Pro Light"/>
                                <w:sz w:val="18"/>
                                <w:szCs w:val="18"/>
                                <w:lang w:val="en-US"/>
                              </w:rPr>
                            </w:pPr>
                            <w:hyperlink r:id="rId9" w:tooltip="https://c05.aygonet.org/patientenstelle-im-gesundheitsladen-muenchen" w:history="1">
                              <w:r w:rsidR="009271C7" w:rsidRPr="009271C7">
                                <w:rPr>
                                  <w:rFonts w:ascii="Hypatia Sans Pro Light" w:hAnsi="Hypatia Sans Pro Light"/>
                                  <w:sz w:val="18"/>
                                  <w:szCs w:val="18"/>
                                  <w:lang w:val="en-US"/>
                                </w:rPr>
                                <w:t>https://c05.aygonet.org/patientenstelle-im-gesundheitsladen-muenchen</w:t>
                              </w:r>
                            </w:hyperlink>
                          </w:p>
                          <w:p w:rsidR="009271C7" w:rsidRPr="009271C7" w:rsidRDefault="009271C7" w:rsidP="008E7980">
                            <w:pPr>
                              <w:spacing w:line="220" w:lineRule="atLeast"/>
                              <w:jc w:val="center"/>
                              <w:rPr>
                                <w:rStyle w:val="Standardschrift"/>
                                <w:rFonts w:ascii="Hypatia Sans Pro Semibold" w:hAnsi="Hypatia Sans Pro Semibold"/>
                                <w:sz w:val="18"/>
                                <w:szCs w:val="18"/>
                                <w:lang w:val="en-US"/>
                              </w:rPr>
                            </w:pPr>
                          </w:p>
                          <w:p w:rsidR="00791735" w:rsidRPr="008E7980" w:rsidRDefault="00791735" w:rsidP="008E7980">
                            <w:pPr>
                              <w:spacing w:line="220" w:lineRule="atLeast"/>
                              <w:jc w:val="center"/>
                              <w:rPr>
                                <w:rStyle w:val="Standardschrift"/>
                                <w:rFonts w:ascii="Hypatia Sans Pro Semibold" w:hAnsi="Hypatia Sans Pro Semibold"/>
                                <w:sz w:val="18"/>
                                <w:szCs w:val="18"/>
                              </w:rPr>
                            </w:pPr>
                            <w:r w:rsidRPr="008E7980">
                              <w:rPr>
                                <w:rStyle w:val="Standardschrift"/>
                                <w:rFonts w:ascii="Hypatia Sans Pro Semibold" w:hAnsi="Hypatia Sans Pro Semibold"/>
                                <w:sz w:val="18"/>
                                <w:szCs w:val="18"/>
                              </w:rPr>
                              <w:t>Infothek</w:t>
                            </w:r>
                          </w:p>
                          <w:p w:rsidR="00791735" w:rsidRPr="008E7980" w:rsidRDefault="00791735" w:rsidP="00802E0D">
                            <w:pPr>
                              <w:spacing w:before="20" w:line="220" w:lineRule="atLeast"/>
                              <w:jc w:val="center"/>
                              <w:rPr>
                                <w:rStyle w:val="Standardschrift"/>
                                <w:rFonts w:ascii="Hypatia Sans Pro Light" w:hAnsi="Hypatia Sans Pro Light"/>
                                <w:caps/>
                                <w:color w:val="auto"/>
                                <w:sz w:val="18"/>
                                <w:szCs w:val="18"/>
                              </w:rPr>
                            </w:pPr>
                            <w:r w:rsidRPr="008E7980">
                              <w:rPr>
                                <w:rFonts w:ascii="Hypatia Sans Pro Light" w:hAnsi="Hypatia Sans Pro Light"/>
                                <w:sz w:val="18"/>
                                <w:szCs w:val="18"/>
                              </w:rPr>
                              <w:t>Telefon 089 / 77 25 65</w:t>
                            </w:r>
                          </w:p>
                          <w:p w:rsidR="00312E39" w:rsidRPr="008E7980" w:rsidRDefault="00312E39" w:rsidP="00312E39">
                            <w:pPr>
                              <w:tabs>
                                <w:tab w:val="left" w:pos="580"/>
                              </w:tabs>
                              <w:spacing w:line="220" w:lineRule="atLeast"/>
                              <w:jc w:val="center"/>
                              <w:rPr>
                                <w:rStyle w:val="Standardschrift"/>
                                <w:rFonts w:ascii="Hypatia Sans Pro Light" w:hAnsi="Hypatia Sans Pro Light"/>
                                <w:sz w:val="18"/>
                                <w:szCs w:val="18"/>
                              </w:rPr>
                            </w:pPr>
                            <w:r w:rsidRPr="008E7980">
                              <w:rPr>
                                <w:rStyle w:val="Standardschrift"/>
                                <w:rFonts w:ascii="Hypatia Sans Pro Light" w:hAnsi="Hypatia Sans Pro Light"/>
                                <w:sz w:val="18"/>
                                <w:szCs w:val="18"/>
                              </w:rPr>
                              <w:t xml:space="preserve">Mo </w:t>
                            </w:r>
                            <w:r>
                              <w:rPr>
                                <w:rStyle w:val="Standardschrift"/>
                                <w:rFonts w:ascii="Hypatia Sans Pro Light" w:hAnsi="Hypatia Sans Pro Light"/>
                                <w:sz w:val="18"/>
                                <w:szCs w:val="18"/>
                              </w:rPr>
                              <w:t xml:space="preserve">10 - 13 und </w:t>
                            </w:r>
                            <w:r w:rsidRPr="008E7980">
                              <w:rPr>
                                <w:rStyle w:val="Standardschrift"/>
                                <w:rFonts w:ascii="Hypatia Sans Pro Light" w:hAnsi="Hypatia Sans Pro Light"/>
                                <w:sz w:val="18"/>
                                <w:szCs w:val="18"/>
                              </w:rPr>
                              <w:t>1</w:t>
                            </w:r>
                            <w:r>
                              <w:rPr>
                                <w:rStyle w:val="Standardschrift"/>
                                <w:rFonts w:ascii="Hypatia Sans Pro Light" w:hAnsi="Hypatia Sans Pro Light"/>
                                <w:sz w:val="18"/>
                                <w:szCs w:val="18"/>
                              </w:rPr>
                              <w:t>6</w:t>
                            </w:r>
                            <w:r w:rsidRPr="008E7980">
                              <w:rPr>
                                <w:rStyle w:val="Standardschrift"/>
                                <w:rFonts w:ascii="Hypatia Sans Pro Light" w:hAnsi="Hypatia Sans Pro Light"/>
                                <w:sz w:val="18"/>
                                <w:szCs w:val="18"/>
                              </w:rPr>
                              <w:t xml:space="preserve"> - </w:t>
                            </w:r>
                            <w:r>
                              <w:rPr>
                                <w:rStyle w:val="Standardschrift"/>
                                <w:rFonts w:ascii="Hypatia Sans Pro Light" w:hAnsi="Hypatia Sans Pro Light"/>
                                <w:sz w:val="18"/>
                                <w:szCs w:val="18"/>
                              </w:rPr>
                              <w:t>19</w:t>
                            </w:r>
                            <w:r w:rsidRPr="008E7980">
                              <w:rPr>
                                <w:rStyle w:val="Standardschrift"/>
                                <w:rFonts w:ascii="Hypatia Sans Pro Light" w:hAnsi="Hypatia Sans Pro Light"/>
                                <w:sz w:val="18"/>
                                <w:szCs w:val="18"/>
                              </w:rPr>
                              <w:t xml:space="preserve"> Uhr</w:t>
                            </w:r>
                          </w:p>
                          <w:p w:rsidR="00312E39" w:rsidRPr="008E7980" w:rsidRDefault="00312E39" w:rsidP="00312E39">
                            <w:pPr>
                              <w:tabs>
                                <w:tab w:val="left" w:pos="580"/>
                              </w:tabs>
                              <w:spacing w:line="220" w:lineRule="atLeast"/>
                              <w:jc w:val="center"/>
                              <w:rPr>
                                <w:rStyle w:val="Standardschrift"/>
                                <w:rFonts w:ascii="Hypatia Sans Pro Light" w:hAnsi="Hypatia Sans Pro Light"/>
                                <w:sz w:val="18"/>
                                <w:szCs w:val="18"/>
                              </w:rPr>
                            </w:pPr>
                            <w:r w:rsidRPr="008E7980">
                              <w:rPr>
                                <w:rStyle w:val="Standardschrift"/>
                                <w:rFonts w:ascii="Hypatia Sans Pro Light" w:hAnsi="Hypatia Sans Pro Light"/>
                                <w:sz w:val="18"/>
                                <w:szCs w:val="18"/>
                              </w:rPr>
                              <w:t>Mi, Do, Fr 10 - 13 Uhr</w:t>
                            </w:r>
                          </w:p>
                          <w:p w:rsidR="00791735" w:rsidRPr="008E7980" w:rsidRDefault="00791735" w:rsidP="008E7980">
                            <w:pPr>
                              <w:tabs>
                                <w:tab w:val="left" w:pos="580"/>
                              </w:tabs>
                              <w:spacing w:line="220" w:lineRule="atLeast"/>
                              <w:jc w:val="center"/>
                              <w:rPr>
                                <w:rStyle w:val="Standardschrift"/>
                                <w:rFonts w:ascii="Hypatia Sans Pro" w:hAnsi="Hypatia Sans Pro"/>
                                <w:sz w:val="18"/>
                                <w:szCs w:val="18"/>
                              </w:rPr>
                            </w:pPr>
                          </w:p>
                          <w:p w:rsidR="00791735" w:rsidRPr="008E7980" w:rsidRDefault="00791735" w:rsidP="008E7980">
                            <w:pPr>
                              <w:tabs>
                                <w:tab w:val="left" w:pos="580"/>
                              </w:tabs>
                              <w:spacing w:line="220" w:lineRule="atLeast"/>
                              <w:jc w:val="center"/>
                              <w:rPr>
                                <w:rStyle w:val="Standardschrift"/>
                                <w:rFonts w:ascii="Hypatia Sans Pro Semibold" w:hAnsi="Hypatia Sans Pro Semibold"/>
                                <w:sz w:val="18"/>
                                <w:szCs w:val="18"/>
                              </w:rPr>
                            </w:pPr>
                            <w:r w:rsidRPr="008E7980">
                              <w:rPr>
                                <w:rStyle w:val="Standardschrift"/>
                                <w:rFonts w:ascii="Hypatia Sans Pro Semibold" w:hAnsi="Hypatia Sans Pro Semibold"/>
                                <w:sz w:val="18"/>
                                <w:szCs w:val="18"/>
                              </w:rPr>
                              <w:t>Gesundheitsförderung</w:t>
                            </w:r>
                          </w:p>
                          <w:p w:rsidR="00791735" w:rsidRPr="008E7980" w:rsidRDefault="00791735" w:rsidP="008E7980">
                            <w:pPr>
                              <w:tabs>
                                <w:tab w:val="left" w:pos="580"/>
                              </w:tabs>
                              <w:spacing w:line="220" w:lineRule="atLeast"/>
                              <w:jc w:val="center"/>
                              <w:rPr>
                                <w:rStyle w:val="Standardschrift"/>
                                <w:rFonts w:ascii="Hypatia Sans Pro Semibold" w:hAnsi="Hypatia Sans Pro Semibold"/>
                                <w:sz w:val="18"/>
                                <w:szCs w:val="18"/>
                              </w:rPr>
                            </w:pPr>
                            <w:r w:rsidRPr="008E7980">
                              <w:rPr>
                                <w:rStyle w:val="Standardschrift"/>
                                <w:rFonts w:ascii="Hypatia Sans Pro Semibold" w:hAnsi="Hypatia Sans Pro Semibold"/>
                                <w:sz w:val="18"/>
                                <w:szCs w:val="18"/>
                              </w:rPr>
                              <w:t>Tag gegen Lärm</w:t>
                            </w:r>
                          </w:p>
                          <w:p w:rsidR="00791735" w:rsidRPr="008E7980" w:rsidRDefault="00791735" w:rsidP="00802E0D">
                            <w:pPr>
                              <w:tabs>
                                <w:tab w:val="left" w:pos="580"/>
                              </w:tabs>
                              <w:spacing w:before="20" w:line="220" w:lineRule="atLeast"/>
                              <w:jc w:val="center"/>
                              <w:rPr>
                                <w:rStyle w:val="Standardschrift"/>
                                <w:rFonts w:ascii="Hypatia Sans Pro Light" w:hAnsi="Hypatia Sans Pro Light"/>
                                <w:sz w:val="18"/>
                                <w:szCs w:val="18"/>
                              </w:rPr>
                            </w:pPr>
                            <w:r w:rsidRPr="008E7980">
                              <w:rPr>
                                <w:rStyle w:val="Standardschrift"/>
                                <w:rFonts w:ascii="Hypatia Sans Pro Light" w:hAnsi="Hypatia Sans Pro Light"/>
                                <w:sz w:val="18"/>
                                <w:szCs w:val="18"/>
                              </w:rPr>
                              <w:t>Telefon 089 / 18 91 37 20</w:t>
                            </w:r>
                          </w:p>
                          <w:p w:rsidR="009271C7" w:rsidRDefault="009271C7" w:rsidP="00F25B0E">
                            <w:pPr>
                              <w:tabs>
                                <w:tab w:val="left" w:pos="580"/>
                              </w:tabs>
                              <w:spacing w:line="220" w:lineRule="atLeast"/>
                              <w:jc w:val="center"/>
                              <w:rPr>
                                <w:rStyle w:val="Standardschrift"/>
                                <w:rFonts w:ascii="Hypatia Sans Pro Light" w:hAnsi="Hypatia Sans Pro Light"/>
                                <w:sz w:val="18"/>
                                <w:szCs w:val="18"/>
                              </w:rPr>
                            </w:pPr>
                          </w:p>
                          <w:p w:rsidR="00F25B0E" w:rsidRPr="009271C7" w:rsidRDefault="00F25B0E" w:rsidP="00F25B0E">
                            <w:pPr>
                              <w:tabs>
                                <w:tab w:val="left" w:pos="580"/>
                              </w:tabs>
                              <w:spacing w:line="220" w:lineRule="atLeast"/>
                              <w:jc w:val="center"/>
                              <w:rPr>
                                <w:rStyle w:val="Standardschrift"/>
                                <w:rFonts w:ascii="Hypatia Sans Pro Semibold" w:hAnsi="Hypatia Sans Pro Semibold"/>
                                <w:sz w:val="18"/>
                                <w:szCs w:val="18"/>
                              </w:rPr>
                            </w:pPr>
                            <w:r w:rsidRPr="009271C7">
                              <w:rPr>
                                <w:rStyle w:val="Standardschrift"/>
                                <w:rFonts w:ascii="Hypatia Sans Pro Semibold" w:hAnsi="Hypatia Sans Pro Semibold"/>
                                <w:sz w:val="18"/>
                                <w:szCs w:val="18"/>
                              </w:rPr>
                              <w:t>Koordinierung</w:t>
                            </w:r>
                            <w:r w:rsidR="00251C50" w:rsidRPr="009271C7">
                              <w:rPr>
                                <w:rStyle w:val="Standardschrift"/>
                                <w:rFonts w:ascii="Hypatia Sans Pro Semibold" w:hAnsi="Hypatia Sans Pro Semibold"/>
                                <w:sz w:val="18"/>
                                <w:szCs w:val="18"/>
                              </w:rPr>
                              <w:t>s</w:t>
                            </w:r>
                            <w:r w:rsidRPr="009271C7">
                              <w:rPr>
                                <w:rStyle w:val="Standardschrift"/>
                                <w:rFonts w:ascii="Hypatia Sans Pro Semibold" w:hAnsi="Hypatia Sans Pro Semibold"/>
                                <w:sz w:val="18"/>
                                <w:szCs w:val="18"/>
                              </w:rPr>
                              <w:t>stelle Patientenbeteiligung</w:t>
                            </w:r>
                          </w:p>
                          <w:p w:rsidR="00F25B0E" w:rsidRDefault="00F25B0E" w:rsidP="00F25B0E">
                            <w:pPr>
                              <w:tabs>
                                <w:tab w:val="left" w:pos="580"/>
                              </w:tabs>
                              <w:spacing w:line="220" w:lineRule="atLeast"/>
                              <w:jc w:val="center"/>
                              <w:rPr>
                                <w:rStyle w:val="Standardschrift"/>
                                <w:rFonts w:ascii="Hypatia Sans Pro Light" w:hAnsi="Hypatia Sans Pro Light"/>
                                <w:sz w:val="18"/>
                                <w:szCs w:val="18"/>
                              </w:rPr>
                            </w:pPr>
                            <w:r>
                              <w:rPr>
                                <w:rStyle w:val="Standardschrift"/>
                                <w:rFonts w:ascii="Hypatia Sans Pro Light" w:hAnsi="Hypatia Sans Pro Light"/>
                                <w:sz w:val="18"/>
                                <w:szCs w:val="18"/>
                              </w:rPr>
                              <w:t>Tel. 089 / 18 91 37 28</w:t>
                            </w:r>
                          </w:p>
                          <w:p w:rsidR="000D59BF" w:rsidRDefault="00F25B0E" w:rsidP="00F25B0E">
                            <w:pPr>
                              <w:tabs>
                                <w:tab w:val="left" w:pos="580"/>
                              </w:tabs>
                              <w:spacing w:line="220" w:lineRule="atLeast"/>
                              <w:jc w:val="center"/>
                              <w:rPr>
                                <w:rStyle w:val="Standardschrift"/>
                                <w:rFonts w:ascii="Hypatia Sans Pro Light" w:hAnsi="Hypatia Sans Pro Light"/>
                                <w:sz w:val="18"/>
                                <w:szCs w:val="18"/>
                              </w:rPr>
                            </w:pPr>
                            <w:r>
                              <w:rPr>
                                <w:rStyle w:val="Standardschrift"/>
                                <w:rFonts w:ascii="Hypatia Sans Pro Light" w:hAnsi="Hypatia Sans Pro Light"/>
                                <w:sz w:val="18"/>
                                <w:szCs w:val="18"/>
                              </w:rPr>
                              <w:t>Di</w:t>
                            </w:r>
                            <w:r w:rsidR="000D59BF">
                              <w:rPr>
                                <w:rStyle w:val="Standardschrift"/>
                                <w:rFonts w:ascii="Hypatia Sans Pro Light" w:hAnsi="Hypatia Sans Pro Light"/>
                                <w:sz w:val="18"/>
                                <w:szCs w:val="18"/>
                              </w:rPr>
                              <w:t xml:space="preserve"> 10:30 – 13:30 Uhr</w:t>
                            </w:r>
                            <w:r>
                              <w:rPr>
                                <w:rStyle w:val="Standardschrift"/>
                                <w:rFonts w:ascii="Hypatia Sans Pro Light" w:hAnsi="Hypatia Sans Pro Light"/>
                                <w:sz w:val="18"/>
                                <w:szCs w:val="18"/>
                              </w:rPr>
                              <w:t xml:space="preserve"> </w:t>
                            </w:r>
                          </w:p>
                          <w:p w:rsidR="00F25B0E" w:rsidRPr="00F25B0E" w:rsidRDefault="00F25B0E" w:rsidP="00F25B0E">
                            <w:pPr>
                              <w:tabs>
                                <w:tab w:val="left" w:pos="580"/>
                              </w:tabs>
                              <w:spacing w:line="220" w:lineRule="atLeast"/>
                              <w:jc w:val="center"/>
                              <w:rPr>
                                <w:rFonts w:ascii="Hypatia Sans Pro Light" w:hAnsi="Hypatia Sans Pro Light"/>
                                <w:color w:val="000000"/>
                                <w:sz w:val="18"/>
                                <w:szCs w:val="18"/>
                              </w:rPr>
                            </w:pPr>
                            <w:r>
                              <w:rPr>
                                <w:rStyle w:val="Standardschrift"/>
                                <w:rFonts w:ascii="Hypatia Sans Pro Light" w:hAnsi="Hypatia Sans Pro Light"/>
                                <w:sz w:val="18"/>
                                <w:szCs w:val="18"/>
                              </w:rPr>
                              <w:t>und Do 1</w:t>
                            </w:r>
                            <w:r w:rsidR="000D59BF">
                              <w:rPr>
                                <w:rStyle w:val="Standardschrift"/>
                                <w:rFonts w:ascii="Hypatia Sans Pro Light" w:hAnsi="Hypatia Sans Pro Light"/>
                                <w:sz w:val="18"/>
                                <w:szCs w:val="18"/>
                              </w:rPr>
                              <w:t>3</w:t>
                            </w:r>
                            <w:r>
                              <w:rPr>
                                <w:rStyle w:val="Standardschrift"/>
                                <w:rFonts w:ascii="Hypatia Sans Pro Light" w:hAnsi="Hypatia Sans Pro Light"/>
                                <w:sz w:val="18"/>
                                <w:szCs w:val="18"/>
                              </w:rPr>
                              <w:t>:30 – 1</w:t>
                            </w:r>
                            <w:r w:rsidR="000D59BF">
                              <w:rPr>
                                <w:rStyle w:val="Standardschrift"/>
                                <w:rFonts w:ascii="Hypatia Sans Pro Light" w:hAnsi="Hypatia Sans Pro Light"/>
                                <w:sz w:val="18"/>
                                <w:szCs w:val="18"/>
                              </w:rPr>
                              <w:t>5</w:t>
                            </w:r>
                            <w:r>
                              <w:rPr>
                                <w:rStyle w:val="Standardschrift"/>
                                <w:rFonts w:ascii="Hypatia Sans Pro Light" w:hAnsi="Hypatia Sans Pro Light"/>
                                <w:sz w:val="18"/>
                                <w:szCs w:val="18"/>
                              </w:rPr>
                              <w:t>:30 Uhr</w:t>
                            </w:r>
                          </w:p>
                          <w:p w:rsidR="008E7980" w:rsidRDefault="008E7980" w:rsidP="008E7980">
                            <w:pPr>
                              <w:tabs>
                                <w:tab w:val="left" w:pos="580"/>
                              </w:tabs>
                              <w:spacing w:line="220" w:lineRule="atLeast"/>
                              <w:jc w:val="center"/>
                              <w:rPr>
                                <w:rStyle w:val="Standardschrift"/>
                                <w:rFonts w:ascii="Hypatia Sans Pro Light" w:hAnsi="Hypatia Sans Pro Light"/>
                                <w:sz w:val="18"/>
                                <w:szCs w:val="18"/>
                              </w:rPr>
                            </w:pPr>
                          </w:p>
                          <w:p w:rsidR="00E078C9" w:rsidRDefault="008E7980" w:rsidP="008E7980">
                            <w:pPr>
                              <w:tabs>
                                <w:tab w:val="left" w:pos="580"/>
                              </w:tabs>
                              <w:spacing w:line="220" w:lineRule="atLeast"/>
                              <w:jc w:val="center"/>
                              <w:rPr>
                                <w:rStyle w:val="Standardschrift"/>
                                <w:rFonts w:ascii="Hypatia Sans Pro Semibold" w:hAnsi="Hypatia Sans Pro Semibold"/>
                                <w:sz w:val="18"/>
                                <w:szCs w:val="18"/>
                              </w:rPr>
                            </w:pPr>
                            <w:r w:rsidRPr="008E7980">
                              <w:rPr>
                                <w:rStyle w:val="Standardschrift"/>
                                <w:rFonts w:ascii="Hypatia Sans Pro Semibold" w:hAnsi="Hypatia Sans Pro Semibold"/>
                                <w:sz w:val="18"/>
                                <w:szCs w:val="18"/>
                              </w:rPr>
                              <w:t>Unabhängige Patienten</w:t>
                            </w:r>
                            <w:r w:rsidR="00E078C9">
                              <w:rPr>
                                <w:rStyle w:val="Standardschrift"/>
                                <w:rFonts w:ascii="Hypatia Sans Pro Semibold" w:hAnsi="Hypatia Sans Pro Semibold"/>
                                <w:sz w:val="18"/>
                                <w:szCs w:val="18"/>
                              </w:rPr>
                              <w:t>-</w:t>
                            </w:r>
                          </w:p>
                          <w:p w:rsidR="008E7980" w:rsidRPr="008E7980" w:rsidRDefault="008E7980" w:rsidP="008E7980">
                            <w:pPr>
                              <w:tabs>
                                <w:tab w:val="left" w:pos="580"/>
                              </w:tabs>
                              <w:spacing w:line="220" w:lineRule="atLeast"/>
                              <w:jc w:val="center"/>
                              <w:rPr>
                                <w:rStyle w:val="Standardschrift"/>
                                <w:rFonts w:ascii="Hypatia Sans Pro Semibold" w:hAnsi="Hypatia Sans Pro Semibold"/>
                                <w:sz w:val="18"/>
                                <w:szCs w:val="18"/>
                              </w:rPr>
                            </w:pPr>
                            <w:proofErr w:type="spellStart"/>
                            <w:r w:rsidRPr="008E7980">
                              <w:rPr>
                                <w:rStyle w:val="Standardschrift"/>
                                <w:rFonts w:ascii="Hypatia Sans Pro Semibold" w:hAnsi="Hypatia Sans Pro Semibold"/>
                                <w:sz w:val="18"/>
                                <w:szCs w:val="18"/>
                              </w:rPr>
                              <w:t>beratung</w:t>
                            </w:r>
                            <w:proofErr w:type="spellEnd"/>
                            <w:r w:rsidRPr="008E7980">
                              <w:rPr>
                                <w:rStyle w:val="Standardschrift"/>
                                <w:rFonts w:ascii="Hypatia Sans Pro Semibold" w:hAnsi="Hypatia Sans Pro Semibold"/>
                                <w:sz w:val="18"/>
                                <w:szCs w:val="18"/>
                              </w:rPr>
                              <w:t xml:space="preserve"> Schwaben</w:t>
                            </w:r>
                          </w:p>
                          <w:p w:rsidR="00E078C9" w:rsidRDefault="00E078C9" w:rsidP="00802E0D">
                            <w:pPr>
                              <w:tabs>
                                <w:tab w:val="left" w:pos="580"/>
                              </w:tabs>
                              <w:spacing w:before="20" w:line="220" w:lineRule="atLeast"/>
                              <w:jc w:val="center"/>
                              <w:rPr>
                                <w:rStyle w:val="Standardschrift"/>
                                <w:rFonts w:ascii="Hypatia Sans Pro Light" w:hAnsi="Hypatia Sans Pro Light"/>
                                <w:sz w:val="18"/>
                                <w:szCs w:val="18"/>
                              </w:rPr>
                            </w:pPr>
                            <w:proofErr w:type="spellStart"/>
                            <w:r>
                              <w:rPr>
                                <w:rStyle w:val="Standardschrift"/>
                                <w:rFonts w:ascii="Hypatia Sans Pro Light" w:hAnsi="Hypatia Sans Pro Light"/>
                                <w:sz w:val="18"/>
                                <w:szCs w:val="18"/>
                              </w:rPr>
                              <w:t>Afrawald</w:t>
                            </w:r>
                            <w:proofErr w:type="spellEnd"/>
                            <w:r>
                              <w:rPr>
                                <w:rStyle w:val="Standardschrift"/>
                                <w:rFonts w:ascii="Hypatia Sans Pro Light" w:hAnsi="Hypatia Sans Pro Light"/>
                                <w:sz w:val="18"/>
                                <w:szCs w:val="18"/>
                              </w:rPr>
                              <w:t xml:space="preserve"> 7</w:t>
                            </w:r>
                          </w:p>
                          <w:p w:rsidR="008E7980" w:rsidRDefault="008E7980" w:rsidP="008E7980">
                            <w:pPr>
                              <w:tabs>
                                <w:tab w:val="left" w:pos="580"/>
                              </w:tabs>
                              <w:spacing w:line="220" w:lineRule="atLeast"/>
                              <w:jc w:val="center"/>
                              <w:rPr>
                                <w:rStyle w:val="Standardschrift"/>
                                <w:rFonts w:ascii="Hypatia Sans Pro Light" w:hAnsi="Hypatia Sans Pro Light"/>
                                <w:sz w:val="18"/>
                                <w:szCs w:val="18"/>
                              </w:rPr>
                            </w:pPr>
                            <w:r>
                              <w:rPr>
                                <w:rStyle w:val="Standardschrift"/>
                                <w:rFonts w:ascii="Hypatia Sans Pro Light" w:hAnsi="Hypatia Sans Pro Light"/>
                                <w:sz w:val="18"/>
                                <w:szCs w:val="18"/>
                              </w:rPr>
                              <w:t>86150 Augsburg</w:t>
                            </w:r>
                          </w:p>
                          <w:p w:rsidR="00E078C9" w:rsidRDefault="00E078C9" w:rsidP="00802E0D">
                            <w:pPr>
                              <w:tabs>
                                <w:tab w:val="left" w:pos="580"/>
                              </w:tabs>
                              <w:spacing w:before="20" w:line="220" w:lineRule="atLeast"/>
                              <w:jc w:val="center"/>
                              <w:rPr>
                                <w:rStyle w:val="Standardschrift"/>
                                <w:rFonts w:ascii="Hypatia Sans Pro Light" w:hAnsi="Hypatia Sans Pro Light"/>
                                <w:sz w:val="18"/>
                                <w:szCs w:val="18"/>
                              </w:rPr>
                            </w:pPr>
                            <w:r>
                              <w:rPr>
                                <w:rStyle w:val="Standardschrift"/>
                                <w:rFonts w:ascii="Hypatia Sans Pro Light" w:hAnsi="Hypatia Sans Pro Light"/>
                                <w:sz w:val="18"/>
                                <w:szCs w:val="18"/>
                              </w:rPr>
                              <w:t>Tel. 0821 / 209 203 71</w:t>
                            </w:r>
                          </w:p>
                          <w:p w:rsidR="00F25B0E" w:rsidRDefault="008E7980" w:rsidP="00251C50">
                            <w:pPr>
                              <w:tabs>
                                <w:tab w:val="left" w:pos="580"/>
                              </w:tabs>
                              <w:spacing w:line="220" w:lineRule="atLeast"/>
                              <w:jc w:val="center"/>
                              <w:rPr>
                                <w:rStyle w:val="Standardschrift"/>
                                <w:rFonts w:ascii="Hypatia Sans Pro Light" w:hAnsi="Hypatia Sans Pro Light"/>
                                <w:sz w:val="18"/>
                                <w:szCs w:val="18"/>
                              </w:rPr>
                            </w:pPr>
                            <w:r>
                              <w:rPr>
                                <w:rStyle w:val="Standardschrift"/>
                                <w:rFonts w:ascii="Hypatia Sans Pro Light" w:hAnsi="Hypatia Sans Pro Light"/>
                                <w:sz w:val="18"/>
                                <w:szCs w:val="18"/>
                              </w:rPr>
                              <w:t>Mo 9 - 12 Uhr</w:t>
                            </w:r>
                            <w:r w:rsidR="00F25B0E">
                              <w:rPr>
                                <w:rStyle w:val="Standardschrift"/>
                                <w:rFonts w:ascii="Hypatia Sans Pro Light" w:hAnsi="Hypatia Sans Pro Light"/>
                                <w:sz w:val="18"/>
                                <w:szCs w:val="18"/>
                              </w:rPr>
                              <w:t xml:space="preserve">, </w:t>
                            </w:r>
                            <w:r w:rsidR="00E078C9">
                              <w:rPr>
                                <w:rStyle w:val="Standardschrift"/>
                                <w:rFonts w:ascii="Hypatia Sans Pro Light" w:hAnsi="Hypatia Sans Pro Light"/>
                                <w:sz w:val="18"/>
                                <w:szCs w:val="18"/>
                              </w:rPr>
                              <w:t>Mi 13 - 16 Uhr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D9262" id="Text Box 7" o:spid="_x0000_s1028" type="#_x0000_t202" style="position:absolute;margin-left:403.1pt;margin-top:158.55pt;width:132.35pt;height:515.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" stroked="f">
                <v:path arrowok="t"/>
                <v:textbox inset="0,0,0,0">
                  <w:txbxContent>
                    <w:p w:rsidR="008153E7" w:rsidRDefault="00791735" w:rsidP="008E7980">
                      <w:pPr>
                        <w:spacing w:line="220" w:lineRule="atLeast"/>
                        <w:jc w:val="center"/>
                        <w:rPr>
                          <w:rFonts w:ascii="Hypatia Sans Pro Semibold" w:hAnsi="Hypatia Sans Pro Semibold"/>
                          <w:caps/>
                          <w:sz w:val="18"/>
                          <w:szCs w:val="18"/>
                        </w:rPr>
                      </w:pPr>
                      <w:r w:rsidRPr="008E7980">
                        <w:rPr>
                          <w:rFonts w:ascii="Hypatia Sans Pro Semibold" w:hAnsi="Hypatia Sans Pro Semibold"/>
                          <w:caps/>
                          <w:sz w:val="18"/>
                          <w:szCs w:val="18"/>
                        </w:rPr>
                        <w:t xml:space="preserve">Gesundheitsladen </w:t>
                      </w:r>
                    </w:p>
                    <w:p w:rsidR="00791735" w:rsidRPr="008E7980" w:rsidRDefault="00791735" w:rsidP="008E7980">
                      <w:pPr>
                        <w:spacing w:line="220" w:lineRule="atLeast"/>
                        <w:jc w:val="center"/>
                        <w:rPr>
                          <w:rFonts w:ascii="Hypatia Sans Pro Semibold" w:hAnsi="Hypatia Sans Pro Semibold"/>
                          <w:caps/>
                          <w:sz w:val="18"/>
                          <w:szCs w:val="18"/>
                        </w:rPr>
                      </w:pPr>
                      <w:r w:rsidRPr="008E7980">
                        <w:rPr>
                          <w:rFonts w:ascii="Hypatia Sans Pro Semibold" w:hAnsi="Hypatia Sans Pro Semibold"/>
                          <w:caps/>
                          <w:sz w:val="18"/>
                          <w:szCs w:val="18"/>
                        </w:rPr>
                        <w:t xml:space="preserve">München </w:t>
                      </w:r>
                      <w:r w:rsidRPr="008E7980">
                        <w:rPr>
                          <w:rFonts w:ascii="Hypatia Sans Pro Semibold" w:hAnsi="Hypatia Sans Pro Semibold"/>
                          <w:sz w:val="18"/>
                          <w:szCs w:val="18"/>
                        </w:rPr>
                        <w:t>e.V.</w:t>
                      </w:r>
                    </w:p>
                    <w:p w:rsidR="00791735" w:rsidRPr="008E7980" w:rsidRDefault="00791735" w:rsidP="00802E0D">
                      <w:pPr>
                        <w:spacing w:before="20" w:line="220" w:lineRule="atLeast"/>
                        <w:jc w:val="center"/>
                        <w:rPr>
                          <w:rFonts w:ascii="Hypatia Sans Pro Light" w:hAnsi="Hypatia Sans Pro Light"/>
                          <w:sz w:val="18"/>
                          <w:szCs w:val="18"/>
                        </w:rPr>
                      </w:pPr>
                      <w:r w:rsidRPr="008E7980">
                        <w:rPr>
                          <w:rFonts w:ascii="Hypatia Sans Pro Light" w:hAnsi="Hypatia Sans Pro Light"/>
                          <w:sz w:val="18"/>
                          <w:szCs w:val="18"/>
                        </w:rPr>
                        <w:t xml:space="preserve">Gemeinnütziges </w:t>
                      </w:r>
                    </w:p>
                    <w:p w:rsidR="00791735" w:rsidRPr="008E7980" w:rsidRDefault="00791735" w:rsidP="008E7980">
                      <w:pPr>
                        <w:spacing w:line="220" w:lineRule="atLeast"/>
                        <w:jc w:val="center"/>
                        <w:rPr>
                          <w:rFonts w:ascii="Hypatia Sans Pro Light" w:hAnsi="Hypatia Sans Pro Light"/>
                          <w:sz w:val="18"/>
                          <w:szCs w:val="18"/>
                        </w:rPr>
                      </w:pPr>
                      <w:r w:rsidRPr="008E7980">
                        <w:rPr>
                          <w:rFonts w:ascii="Hypatia Sans Pro Light" w:hAnsi="Hypatia Sans Pro Light"/>
                          <w:sz w:val="18"/>
                          <w:szCs w:val="18"/>
                        </w:rPr>
                        <w:t>Informations- und Kommunikationszentrum</w:t>
                      </w:r>
                    </w:p>
                    <w:p w:rsidR="00791735" w:rsidRPr="008E7980" w:rsidRDefault="00791735" w:rsidP="008E7980">
                      <w:pPr>
                        <w:spacing w:line="220" w:lineRule="atLeast"/>
                        <w:jc w:val="center"/>
                        <w:rPr>
                          <w:rFonts w:ascii="Hypatia Sans Pro Light" w:hAnsi="Hypatia Sans Pro Light"/>
                          <w:caps/>
                          <w:sz w:val="18"/>
                          <w:szCs w:val="18"/>
                        </w:rPr>
                      </w:pPr>
                    </w:p>
                    <w:p w:rsidR="00791735" w:rsidRPr="008E7980" w:rsidRDefault="00DC2053" w:rsidP="008E7980">
                      <w:pPr>
                        <w:spacing w:line="220" w:lineRule="atLeast"/>
                        <w:jc w:val="center"/>
                        <w:rPr>
                          <w:rFonts w:ascii="Hypatia Sans Pro Light" w:hAnsi="Hypatia Sans Pro Light"/>
                          <w:caps/>
                          <w:sz w:val="18"/>
                          <w:szCs w:val="18"/>
                        </w:rPr>
                      </w:pPr>
                      <w:r>
                        <w:rPr>
                          <w:rFonts w:ascii="Hypatia Sans Pro Light" w:hAnsi="Hypatia Sans Pro Light"/>
                          <w:sz w:val="18"/>
                          <w:szCs w:val="18"/>
                        </w:rPr>
                        <w:t>Astallerstr. 14</w:t>
                      </w:r>
                    </w:p>
                    <w:p w:rsidR="00791735" w:rsidRPr="008E7980" w:rsidRDefault="00DC2053" w:rsidP="00251C50">
                      <w:pPr>
                        <w:spacing w:line="220" w:lineRule="atLeast"/>
                        <w:jc w:val="center"/>
                        <w:rPr>
                          <w:rFonts w:ascii="Hypatia Sans Pro Light" w:hAnsi="Hypatia Sans Pro Light"/>
                          <w:caps/>
                          <w:sz w:val="18"/>
                          <w:szCs w:val="18"/>
                        </w:rPr>
                      </w:pPr>
                      <w:r>
                        <w:rPr>
                          <w:rFonts w:ascii="Hypatia Sans Pro Light" w:hAnsi="Hypatia Sans Pro Light"/>
                          <w:sz w:val="18"/>
                          <w:szCs w:val="18"/>
                        </w:rPr>
                        <w:t>80339</w:t>
                      </w:r>
                      <w:r w:rsidR="00791735" w:rsidRPr="008E7980">
                        <w:rPr>
                          <w:rFonts w:ascii="Hypatia Sans Pro Light" w:hAnsi="Hypatia Sans Pro Light"/>
                          <w:sz w:val="18"/>
                          <w:szCs w:val="18"/>
                        </w:rPr>
                        <w:t xml:space="preserve"> München</w:t>
                      </w:r>
                    </w:p>
                    <w:p w:rsidR="00791735" w:rsidRPr="008E7980" w:rsidRDefault="00791735" w:rsidP="008E7980">
                      <w:pPr>
                        <w:spacing w:line="220" w:lineRule="atLeast"/>
                        <w:jc w:val="center"/>
                        <w:rPr>
                          <w:rFonts w:ascii="Hypatia Sans Pro Light" w:hAnsi="Hypatia Sans Pro Light"/>
                          <w:caps/>
                          <w:sz w:val="18"/>
                          <w:szCs w:val="18"/>
                        </w:rPr>
                      </w:pPr>
                      <w:r w:rsidRPr="008E7980">
                        <w:rPr>
                          <w:rFonts w:ascii="Hypatia Sans Pro Light" w:hAnsi="Hypatia Sans Pro Light"/>
                          <w:sz w:val="18"/>
                          <w:szCs w:val="18"/>
                        </w:rPr>
                        <w:t>Telefon 089 / 77 25 65</w:t>
                      </w:r>
                    </w:p>
                    <w:p w:rsidR="00791735" w:rsidRPr="008E7980" w:rsidRDefault="00791735" w:rsidP="008E7980">
                      <w:pPr>
                        <w:spacing w:line="220" w:lineRule="atLeast"/>
                        <w:jc w:val="center"/>
                        <w:rPr>
                          <w:rFonts w:ascii="Hypatia Sans Pro Light" w:hAnsi="Hypatia Sans Pro Light"/>
                          <w:caps/>
                          <w:sz w:val="18"/>
                          <w:szCs w:val="18"/>
                        </w:rPr>
                      </w:pPr>
                      <w:r w:rsidRPr="008E7980">
                        <w:rPr>
                          <w:rFonts w:ascii="Hypatia Sans Pro Light" w:hAnsi="Hypatia Sans Pro Light"/>
                          <w:sz w:val="18"/>
                          <w:szCs w:val="18"/>
                        </w:rPr>
                        <w:t>Fax 089 / 7250474</w:t>
                      </w:r>
                    </w:p>
                    <w:p w:rsidR="00791735" w:rsidRPr="00811696" w:rsidRDefault="00E078C9" w:rsidP="008E7980">
                      <w:pPr>
                        <w:spacing w:line="220" w:lineRule="atLeast"/>
                        <w:jc w:val="center"/>
                        <w:rPr>
                          <w:rFonts w:ascii="Hypatia Sans Pro Semibold" w:hAnsi="Hypatia Sans Pro Semibold"/>
                          <w:sz w:val="18"/>
                          <w:szCs w:val="18"/>
                        </w:rPr>
                      </w:pPr>
                      <w:r w:rsidRPr="00811696">
                        <w:rPr>
                          <w:rFonts w:ascii="Hypatia Sans Pro Semibold" w:hAnsi="Hypatia Sans Pro Semibold"/>
                          <w:sz w:val="18"/>
                          <w:szCs w:val="18"/>
                        </w:rPr>
                        <w:t>E</w:t>
                      </w:r>
                      <w:r w:rsidR="00791735" w:rsidRPr="00811696">
                        <w:rPr>
                          <w:rFonts w:ascii="Hypatia Sans Pro Semibold" w:hAnsi="Hypatia Sans Pro Semibold"/>
                          <w:sz w:val="18"/>
                          <w:szCs w:val="18"/>
                        </w:rPr>
                        <w:t>-</w:t>
                      </w:r>
                      <w:r w:rsidRPr="00811696">
                        <w:rPr>
                          <w:rFonts w:ascii="Hypatia Sans Pro Semibold" w:hAnsi="Hypatia Sans Pro Semibold"/>
                          <w:sz w:val="18"/>
                          <w:szCs w:val="18"/>
                        </w:rPr>
                        <w:t>M</w:t>
                      </w:r>
                      <w:r w:rsidR="00791735" w:rsidRPr="00811696">
                        <w:rPr>
                          <w:rFonts w:ascii="Hypatia Sans Pro Semibold" w:hAnsi="Hypatia Sans Pro Semibold"/>
                          <w:sz w:val="18"/>
                          <w:szCs w:val="18"/>
                        </w:rPr>
                        <w:t>ail</w:t>
                      </w:r>
                    </w:p>
                    <w:p w:rsidR="00811696" w:rsidRPr="00251C50" w:rsidRDefault="00811696" w:rsidP="00251C50">
                      <w:pPr>
                        <w:spacing w:line="220" w:lineRule="atLeast"/>
                        <w:jc w:val="center"/>
                        <w:rPr>
                          <w:rFonts w:ascii="Hypatia Sans Pro Light" w:hAnsi="Hypatia Sans Pro Light"/>
                          <w:color w:val="000000"/>
                          <w:sz w:val="18"/>
                          <w:szCs w:val="18"/>
                        </w:rPr>
                      </w:pPr>
                      <w:r>
                        <w:rPr>
                          <w:rFonts w:ascii="Hypatia Sans Pro Light" w:hAnsi="Hypatia Sans Pro Light"/>
                          <w:color w:val="000000"/>
                          <w:sz w:val="18"/>
                          <w:szCs w:val="18"/>
                        </w:rPr>
                        <w:t>mail@gl-m.de</w:t>
                      </w:r>
                    </w:p>
                    <w:p w:rsidR="00791735" w:rsidRPr="00434499" w:rsidRDefault="00E078C9" w:rsidP="008E7980">
                      <w:pPr>
                        <w:spacing w:line="220" w:lineRule="atLeast"/>
                        <w:jc w:val="center"/>
                        <w:rPr>
                          <w:rFonts w:ascii="Hypatia Sans Pro Semibold" w:hAnsi="Hypatia Sans Pro Semibold"/>
                          <w:sz w:val="18"/>
                          <w:szCs w:val="18"/>
                        </w:rPr>
                      </w:pPr>
                      <w:r w:rsidRPr="00434499">
                        <w:rPr>
                          <w:rFonts w:ascii="Hypatia Sans Pro Semibold" w:hAnsi="Hypatia Sans Pro Semibold"/>
                          <w:sz w:val="18"/>
                          <w:szCs w:val="18"/>
                        </w:rPr>
                        <w:t>I</w:t>
                      </w:r>
                      <w:r w:rsidR="00791735" w:rsidRPr="00434499">
                        <w:rPr>
                          <w:rFonts w:ascii="Hypatia Sans Pro Semibold" w:hAnsi="Hypatia Sans Pro Semibold"/>
                          <w:sz w:val="18"/>
                          <w:szCs w:val="18"/>
                        </w:rPr>
                        <w:t>nternet</w:t>
                      </w:r>
                    </w:p>
                    <w:p w:rsidR="00791735" w:rsidRDefault="00E078C9" w:rsidP="00802E0D">
                      <w:pPr>
                        <w:spacing w:before="20" w:line="220" w:lineRule="atLeast"/>
                        <w:jc w:val="center"/>
                        <w:rPr>
                          <w:rFonts w:ascii="Hypatia Sans Pro Light" w:hAnsi="Hypatia Sans Pro Light"/>
                          <w:sz w:val="18"/>
                          <w:szCs w:val="18"/>
                        </w:rPr>
                      </w:pPr>
                      <w:r>
                        <w:rPr>
                          <w:rFonts w:ascii="Hypatia Sans Pro Light" w:hAnsi="Hypatia Sans Pro Light"/>
                          <w:sz w:val="18"/>
                          <w:szCs w:val="18"/>
                        </w:rPr>
                        <w:t>www.gl-m</w:t>
                      </w:r>
                      <w:r w:rsidR="00791735" w:rsidRPr="008E7980">
                        <w:rPr>
                          <w:rFonts w:ascii="Hypatia Sans Pro Light" w:hAnsi="Hypatia Sans Pro Light"/>
                          <w:sz w:val="18"/>
                          <w:szCs w:val="18"/>
                        </w:rPr>
                        <w:t>.de</w:t>
                      </w:r>
                    </w:p>
                    <w:p w:rsidR="00434499" w:rsidRDefault="00434499" w:rsidP="008E7980">
                      <w:pPr>
                        <w:spacing w:line="220" w:lineRule="atLeast"/>
                        <w:jc w:val="center"/>
                        <w:rPr>
                          <w:rStyle w:val="Standardschrift"/>
                          <w:rFonts w:ascii="Hypatia Sans Pro Semibold" w:hAnsi="Hypatia Sans Pro Semibold"/>
                          <w:sz w:val="18"/>
                          <w:szCs w:val="18"/>
                        </w:rPr>
                      </w:pPr>
                    </w:p>
                    <w:p w:rsidR="009271C7" w:rsidRDefault="009271C7" w:rsidP="009271C7">
                      <w:pPr>
                        <w:tabs>
                          <w:tab w:val="left" w:pos="580"/>
                        </w:tabs>
                        <w:spacing w:line="220" w:lineRule="atLeast"/>
                        <w:jc w:val="center"/>
                        <w:rPr>
                          <w:rStyle w:val="Standardschrift"/>
                          <w:rFonts w:ascii="Hypatia Sans Pro Semibold" w:hAnsi="Hypatia Sans Pro Semibold"/>
                          <w:sz w:val="18"/>
                          <w:szCs w:val="18"/>
                        </w:rPr>
                      </w:pPr>
                      <w:r w:rsidRPr="008E7980">
                        <w:rPr>
                          <w:rStyle w:val="Standardschrift"/>
                          <w:rFonts w:ascii="Hypatia Sans Pro Semibold" w:hAnsi="Hypatia Sans Pro Semibold"/>
                          <w:sz w:val="18"/>
                          <w:szCs w:val="18"/>
                        </w:rPr>
                        <w:t>Patient</w:t>
                      </w:r>
                      <w:r>
                        <w:rPr>
                          <w:rStyle w:val="Standardschrift"/>
                          <w:rFonts w:ascii="Hypatia Sans Pro Semibold" w:hAnsi="Hypatia Sans Pro Semibold"/>
                          <w:sz w:val="18"/>
                          <w:szCs w:val="18"/>
                        </w:rPr>
                        <w:t>*i</w:t>
                      </w:r>
                      <w:r w:rsidRPr="008E7980">
                        <w:rPr>
                          <w:rStyle w:val="Standardschrift"/>
                          <w:rFonts w:ascii="Hypatia Sans Pro Semibold" w:hAnsi="Hypatia Sans Pro Semibold"/>
                          <w:sz w:val="18"/>
                          <w:szCs w:val="18"/>
                        </w:rPr>
                        <w:t>nnenstelle</w:t>
                      </w:r>
                      <w:r>
                        <w:rPr>
                          <w:rStyle w:val="Standardschrift"/>
                          <w:rFonts w:ascii="Hypatia Sans Pro Semibold" w:hAnsi="Hypatia Sans Pro Semibold"/>
                          <w:sz w:val="18"/>
                          <w:szCs w:val="18"/>
                        </w:rPr>
                        <w:t xml:space="preserve"> München </w:t>
                      </w:r>
                    </w:p>
                    <w:p w:rsidR="009271C7" w:rsidRPr="008E7980" w:rsidRDefault="009271C7" w:rsidP="009271C7">
                      <w:pPr>
                        <w:spacing w:before="20" w:line="220" w:lineRule="atLeast"/>
                        <w:jc w:val="center"/>
                        <w:rPr>
                          <w:rFonts w:ascii="Hypatia Sans Pro Light" w:hAnsi="Hypatia Sans Pro Light"/>
                          <w:caps/>
                          <w:sz w:val="18"/>
                          <w:szCs w:val="18"/>
                        </w:rPr>
                      </w:pPr>
                      <w:r w:rsidRPr="008E7980">
                        <w:rPr>
                          <w:rFonts w:ascii="Hypatia Sans Pro Light" w:hAnsi="Hypatia Sans Pro Light"/>
                          <w:sz w:val="18"/>
                          <w:szCs w:val="18"/>
                        </w:rPr>
                        <w:t>Telefon 089 / 77 25 65</w:t>
                      </w:r>
                    </w:p>
                    <w:p w:rsidR="009271C7" w:rsidRPr="008E7980" w:rsidRDefault="009271C7" w:rsidP="009271C7">
                      <w:pPr>
                        <w:tabs>
                          <w:tab w:val="left" w:pos="580"/>
                        </w:tabs>
                        <w:spacing w:line="220" w:lineRule="atLeast"/>
                        <w:jc w:val="center"/>
                        <w:rPr>
                          <w:rStyle w:val="Standardschrift"/>
                          <w:rFonts w:ascii="Hypatia Sans Pro Light" w:hAnsi="Hypatia Sans Pro Light"/>
                          <w:sz w:val="18"/>
                          <w:szCs w:val="18"/>
                        </w:rPr>
                      </w:pPr>
                      <w:r w:rsidRPr="008E7980">
                        <w:rPr>
                          <w:rStyle w:val="Standardschrift"/>
                          <w:rFonts w:ascii="Hypatia Sans Pro Light" w:hAnsi="Hypatia Sans Pro Light"/>
                          <w:sz w:val="18"/>
                          <w:szCs w:val="18"/>
                        </w:rPr>
                        <w:t xml:space="preserve">Mo </w:t>
                      </w:r>
                      <w:r>
                        <w:rPr>
                          <w:rStyle w:val="Standardschrift"/>
                          <w:rFonts w:ascii="Hypatia Sans Pro Light" w:hAnsi="Hypatia Sans Pro Light"/>
                          <w:sz w:val="18"/>
                          <w:szCs w:val="18"/>
                        </w:rPr>
                        <w:t xml:space="preserve">10 - 13 und </w:t>
                      </w:r>
                      <w:r w:rsidRPr="008E7980">
                        <w:rPr>
                          <w:rStyle w:val="Standardschrift"/>
                          <w:rFonts w:ascii="Hypatia Sans Pro Light" w:hAnsi="Hypatia Sans Pro Light"/>
                          <w:sz w:val="18"/>
                          <w:szCs w:val="18"/>
                        </w:rPr>
                        <w:t>1</w:t>
                      </w:r>
                      <w:r>
                        <w:rPr>
                          <w:rStyle w:val="Standardschrift"/>
                          <w:rFonts w:ascii="Hypatia Sans Pro Light" w:hAnsi="Hypatia Sans Pro Light"/>
                          <w:sz w:val="18"/>
                          <w:szCs w:val="18"/>
                        </w:rPr>
                        <w:t>6</w:t>
                      </w:r>
                      <w:r w:rsidRPr="008E7980">
                        <w:rPr>
                          <w:rStyle w:val="Standardschrift"/>
                          <w:rFonts w:ascii="Hypatia Sans Pro Light" w:hAnsi="Hypatia Sans Pro Light"/>
                          <w:sz w:val="18"/>
                          <w:szCs w:val="18"/>
                        </w:rPr>
                        <w:t xml:space="preserve"> - </w:t>
                      </w:r>
                      <w:r>
                        <w:rPr>
                          <w:rStyle w:val="Standardschrift"/>
                          <w:rFonts w:ascii="Hypatia Sans Pro Light" w:hAnsi="Hypatia Sans Pro Light"/>
                          <w:sz w:val="18"/>
                          <w:szCs w:val="18"/>
                        </w:rPr>
                        <w:t>19</w:t>
                      </w:r>
                      <w:r w:rsidRPr="008E7980">
                        <w:rPr>
                          <w:rStyle w:val="Standardschrift"/>
                          <w:rFonts w:ascii="Hypatia Sans Pro Light" w:hAnsi="Hypatia Sans Pro Light"/>
                          <w:sz w:val="18"/>
                          <w:szCs w:val="18"/>
                        </w:rPr>
                        <w:t xml:space="preserve"> Uhr</w:t>
                      </w:r>
                    </w:p>
                    <w:p w:rsidR="009271C7" w:rsidRPr="009271C7" w:rsidRDefault="009271C7" w:rsidP="009271C7">
                      <w:pPr>
                        <w:tabs>
                          <w:tab w:val="left" w:pos="580"/>
                        </w:tabs>
                        <w:spacing w:line="220" w:lineRule="atLeast"/>
                        <w:jc w:val="center"/>
                        <w:rPr>
                          <w:rStyle w:val="Standardschrift"/>
                          <w:rFonts w:ascii="Hypatia Sans Pro Light" w:hAnsi="Hypatia Sans Pro Light"/>
                          <w:sz w:val="18"/>
                          <w:szCs w:val="18"/>
                          <w:lang w:val="en-US"/>
                        </w:rPr>
                      </w:pPr>
                      <w:r w:rsidRPr="009271C7">
                        <w:rPr>
                          <w:rStyle w:val="Standardschrift"/>
                          <w:rFonts w:ascii="Hypatia Sans Pro Light" w:hAnsi="Hypatia Sans Pro Light"/>
                          <w:sz w:val="18"/>
                          <w:szCs w:val="18"/>
                          <w:lang w:val="en-US"/>
                        </w:rPr>
                        <w:t xml:space="preserve">Mi, Do, Fr 10 - 13 </w:t>
                      </w:r>
                      <w:proofErr w:type="spellStart"/>
                      <w:r w:rsidRPr="009271C7">
                        <w:rPr>
                          <w:rStyle w:val="Standardschrift"/>
                          <w:rFonts w:ascii="Hypatia Sans Pro Light" w:hAnsi="Hypatia Sans Pro Light"/>
                          <w:sz w:val="18"/>
                          <w:szCs w:val="18"/>
                          <w:lang w:val="en-US"/>
                        </w:rPr>
                        <w:t>Uhr</w:t>
                      </w:r>
                      <w:proofErr w:type="spellEnd"/>
                    </w:p>
                    <w:p w:rsidR="009271C7" w:rsidRPr="009271C7" w:rsidRDefault="009271C7" w:rsidP="009271C7">
                      <w:pPr>
                        <w:tabs>
                          <w:tab w:val="left" w:pos="580"/>
                        </w:tabs>
                        <w:spacing w:line="220" w:lineRule="atLeast"/>
                        <w:jc w:val="center"/>
                        <w:rPr>
                          <w:rStyle w:val="Standardschrift"/>
                          <w:rFonts w:ascii="Hypatia Sans Pro Light" w:hAnsi="Hypatia Sans Pro Light"/>
                          <w:sz w:val="18"/>
                          <w:szCs w:val="18"/>
                          <w:lang w:val="en-US"/>
                        </w:rPr>
                      </w:pPr>
                    </w:p>
                    <w:p w:rsidR="009271C7" w:rsidRPr="009271C7" w:rsidRDefault="009271C7" w:rsidP="009271C7">
                      <w:pPr>
                        <w:spacing w:line="220" w:lineRule="atLeast"/>
                        <w:jc w:val="center"/>
                        <w:rPr>
                          <w:rFonts w:ascii="Hypatia Sans Pro Semibold" w:hAnsi="Hypatia Sans Pro Semibold"/>
                          <w:sz w:val="18"/>
                          <w:szCs w:val="18"/>
                          <w:lang w:val="en-US"/>
                        </w:rPr>
                      </w:pPr>
                      <w:proofErr w:type="spellStart"/>
                      <w:r w:rsidRPr="009271C7">
                        <w:rPr>
                          <w:rFonts w:ascii="Hypatia Sans Pro Semibold" w:hAnsi="Hypatia Sans Pro Semibold"/>
                          <w:sz w:val="18"/>
                          <w:szCs w:val="18"/>
                          <w:lang w:val="en-US"/>
                        </w:rPr>
                        <w:t>Onlineberatung</w:t>
                      </w:r>
                      <w:proofErr w:type="spellEnd"/>
                    </w:p>
                    <w:p w:rsidR="009271C7" w:rsidRPr="009271C7" w:rsidRDefault="00000000" w:rsidP="009271C7">
                      <w:pPr>
                        <w:spacing w:line="220" w:lineRule="atLeast"/>
                        <w:jc w:val="center"/>
                        <w:rPr>
                          <w:rFonts w:ascii="Hypatia Sans Pro Light" w:hAnsi="Hypatia Sans Pro Light"/>
                          <w:sz w:val="18"/>
                          <w:szCs w:val="18"/>
                          <w:lang w:val="en-US"/>
                        </w:rPr>
                      </w:pPr>
                      <w:hyperlink r:id="rId10" w:tooltip="https://c05.aygonet.org/patientenstelle-im-gesundheitsladen-muenchen" w:history="1">
                        <w:r w:rsidR="009271C7" w:rsidRPr="009271C7">
                          <w:rPr>
                            <w:rFonts w:ascii="Hypatia Sans Pro Light" w:hAnsi="Hypatia Sans Pro Light"/>
                            <w:sz w:val="18"/>
                            <w:szCs w:val="18"/>
                            <w:lang w:val="en-US"/>
                          </w:rPr>
                          <w:t>https://c05.aygonet.org/patientenstelle-im-gesundheitsladen-muenchen</w:t>
                        </w:r>
                      </w:hyperlink>
                    </w:p>
                    <w:p w:rsidR="009271C7" w:rsidRPr="009271C7" w:rsidRDefault="009271C7" w:rsidP="008E7980">
                      <w:pPr>
                        <w:spacing w:line="220" w:lineRule="atLeast"/>
                        <w:jc w:val="center"/>
                        <w:rPr>
                          <w:rStyle w:val="Standardschrift"/>
                          <w:rFonts w:ascii="Hypatia Sans Pro Semibold" w:hAnsi="Hypatia Sans Pro Semibold"/>
                          <w:sz w:val="18"/>
                          <w:szCs w:val="18"/>
                          <w:lang w:val="en-US"/>
                        </w:rPr>
                      </w:pPr>
                    </w:p>
                    <w:p w:rsidR="00791735" w:rsidRPr="008E7980" w:rsidRDefault="00791735" w:rsidP="008E7980">
                      <w:pPr>
                        <w:spacing w:line="220" w:lineRule="atLeast"/>
                        <w:jc w:val="center"/>
                        <w:rPr>
                          <w:rStyle w:val="Standardschrift"/>
                          <w:rFonts w:ascii="Hypatia Sans Pro Semibold" w:hAnsi="Hypatia Sans Pro Semibold"/>
                          <w:sz w:val="18"/>
                          <w:szCs w:val="18"/>
                        </w:rPr>
                      </w:pPr>
                      <w:r w:rsidRPr="008E7980">
                        <w:rPr>
                          <w:rStyle w:val="Standardschrift"/>
                          <w:rFonts w:ascii="Hypatia Sans Pro Semibold" w:hAnsi="Hypatia Sans Pro Semibold"/>
                          <w:sz w:val="18"/>
                          <w:szCs w:val="18"/>
                        </w:rPr>
                        <w:t>Infothek</w:t>
                      </w:r>
                    </w:p>
                    <w:p w:rsidR="00791735" w:rsidRPr="008E7980" w:rsidRDefault="00791735" w:rsidP="00802E0D">
                      <w:pPr>
                        <w:spacing w:before="20" w:line="220" w:lineRule="atLeast"/>
                        <w:jc w:val="center"/>
                        <w:rPr>
                          <w:rStyle w:val="Standardschrift"/>
                          <w:rFonts w:ascii="Hypatia Sans Pro Light" w:hAnsi="Hypatia Sans Pro Light"/>
                          <w:caps/>
                          <w:color w:val="auto"/>
                          <w:sz w:val="18"/>
                          <w:szCs w:val="18"/>
                        </w:rPr>
                      </w:pPr>
                      <w:r w:rsidRPr="008E7980">
                        <w:rPr>
                          <w:rFonts w:ascii="Hypatia Sans Pro Light" w:hAnsi="Hypatia Sans Pro Light"/>
                          <w:sz w:val="18"/>
                          <w:szCs w:val="18"/>
                        </w:rPr>
                        <w:t>Telefon 089 / 77 25 65</w:t>
                      </w:r>
                    </w:p>
                    <w:p w:rsidR="00312E39" w:rsidRPr="008E7980" w:rsidRDefault="00312E39" w:rsidP="00312E39">
                      <w:pPr>
                        <w:tabs>
                          <w:tab w:val="left" w:pos="580"/>
                        </w:tabs>
                        <w:spacing w:line="220" w:lineRule="atLeast"/>
                        <w:jc w:val="center"/>
                        <w:rPr>
                          <w:rStyle w:val="Standardschrift"/>
                          <w:rFonts w:ascii="Hypatia Sans Pro Light" w:hAnsi="Hypatia Sans Pro Light"/>
                          <w:sz w:val="18"/>
                          <w:szCs w:val="18"/>
                        </w:rPr>
                      </w:pPr>
                      <w:r w:rsidRPr="008E7980">
                        <w:rPr>
                          <w:rStyle w:val="Standardschrift"/>
                          <w:rFonts w:ascii="Hypatia Sans Pro Light" w:hAnsi="Hypatia Sans Pro Light"/>
                          <w:sz w:val="18"/>
                          <w:szCs w:val="18"/>
                        </w:rPr>
                        <w:t xml:space="preserve">Mo </w:t>
                      </w:r>
                      <w:r>
                        <w:rPr>
                          <w:rStyle w:val="Standardschrift"/>
                          <w:rFonts w:ascii="Hypatia Sans Pro Light" w:hAnsi="Hypatia Sans Pro Light"/>
                          <w:sz w:val="18"/>
                          <w:szCs w:val="18"/>
                        </w:rPr>
                        <w:t xml:space="preserve">10 - 13 und </w:t>
                      </w:r>
                      <w:r w:rsidRPr="008E7980">
                        <w:rPr>
                          <w:rStyle w:val="Standardschrift"/>
                          <w:rFonts w:ascii="Hypatia Sans Pro Light" w:hAnsi="Hypatia Sans Pro Light"/>
                          <w:sz w:val="18"/>
                          <w:szCs w:val="18"/>
                        </w:rPr>
                        <w:t>1</w:t>
                      </w:r>
                      <w:r>
                        <w:rPr>
                          <w:rStyle w:val="Standardschrift"/>
                          <w:rFonts w:ascii="Hypatia Sans Pro Light" w:hAnsi="Hypatia Sans Pro Light"/>
                          <w:sz w:val="18"/>
                          <w:szCs w:val="18"/>
                        </w:rPr>
                        <w:t>6</w:t>
                      </w:r>
                      <w:r w:rsidRPr="008E7980">
                        <w:rPr>
                          <w:rStyle w:val="Standardschrift"/>
                          <w:rFonts w:ascii="Hypatia Sans Pro Light" w:hAnsi="Hypatia Sans Pro Light"/>
                          <w:sz w:val="18"/>
                          <w:szCs w:val="18"/>
                        </w:rPr>
                        <w:t xml:space="preserve"> - </w:t>
                      </w:r>
                      <w:r>
                        <w:rPr>
                          <w:rStyle w:val="Standardschrift"/>
                          <w:rFonts w:ascii="Hypatia Sans Pro Light" w:hAnsi="Hypatia Sans Pro Light"/>
                          <w:sz w:val="18"/>
                          <w:szCs w:val="18"/>
                        </w:rPr>
                        <w:t>19</w:t>
                      </w:r>
                      <w:r w:rsidRPr="008E7980">
                        <w:rPr>
                          <w:rStyle w:val="Standardschrift"/>
                          <w:rFonts w:ascii="Hypatia Sans Pro Light" w:hAnsi="Hypatia Sans Pro Light"/>
                          <w:sz w:val="18"/>
                          <w:szCs w:val="18"/>
                        </w:rPr>
                        <w:t xml:space="preserve"> Uhr</w:t>
                      </w:r>
                    </w:p>
                    <w:p w:rsidR="00312E39" w:rsidRPr="008E7980" w:rsidRDefault="00312E39" w:rsidP="00312E39">
                      <w:pPr>
                        <w:tabs>
                          <w:tab w:val="left" w:pos="580"/>
                        </w:tabs>
                        <w:spacing w:line="220" w:lineRule="atLeast"/>
                        <w:jc w:val="center"/>
                        <w:rPr>
                          <w:rStyle w:val="Standardschrift"/>
                          <w:rFonts w:ascii="Hypatia Sans Pro Light" w:hAnsi="Hypatia Sans Pro Light"/>
                          <w:sz w:val="18"/>
                          <w:szCs w:val="18"/>
                        </w:rPr>
                      </w:pPr>
                      <w:r w:rsidRPr="008E7980">
                        <w:rPr>
                          <w:rStyle w:val="Standardschrift"/>
                          <w:rFonts w:ascii="Hypatia Sans Pro Light" w:hAnsi="Hypatia Sans Pro Light"/>
                          <w:sz w:val="18"/>
                          <w:szCs w:val="18"/>
                        </w:rPr>
                        <w:t>Mi, Do, Fr 10 - 13 Uhr</w:t>
                      </w:r>
                    </w:p>
                    <w:p w:rsidR="00791735" w:rsidRPr="008E7980" w:rsidRDefault="00791735" w:rsidP="008E7980">
                      <w:pPr>
                        <w:tabs>
                          <w:tab w:val="left" w:pos="580"/>
                        </w:tabs>
                        <w:spacing w:line="220" w:lineRule="atLeast"/>
                        <w:jc w:val="center"/>
                        <w:rPr>
                          <w:rStyle w:val="Standardschrift"/>
                          <w:rFonts w:ascii="Hypatia Sans Pro" w:hAnsi="Hypatia Sans Pro"/>
                          <w:sz w:val="18"/>
                          <w:szCs w:val="18"/>
                        </w:rPr>
                      </w:pPr>
                    </w:p>
                    <w:p w:rsidR="00791735" w:rsidRPr="008E7980" w:rsidRDefault="00791735" w:rsidP="008E7980">
                      <w:pPr>
                        <w:tabs>
                          <w:tab w:val="left" w:pos="580"/>
                        </w:tabs>
                        <w:spacing w:line="220" w:lineRule="atLeast"/>
                        <w:jc w:val="center"/>
                        <w:rPr>
                          <w:rStyle w:val="Standardschrift"/>
                          <w:rFonts w:ascii="Hypatia Sans Pro Semibold" w:hAnsi="Hypatia Sans Pro Semibold"/>
                          <w:sz w:val="18"/>
                          <w:szCs w:val="18"/>
                        </w:rPr>
                      </w:pPr>
                      <w:r w:rsidRPr="008E7980">
                        <w:rPr>
                          <w:rStyle w:val="Standardschrift"/>
                          <w:rFonts w:ascii="Hypatia Sans Pro Semibold" w:hAnsi="Hypatia Sans Pro Semibold"/>
                          <w:sz w:val="18"/>
                          <w:szCs w:val="18"/>
                        </w:rPr>
                        <w:t>Gesundheitsförderung</w:t>
                      </w:r>
                    </w:p>
                    <w:p w:rsidR="00791735" w:rsidRPr="008E7980" w:rsidRDefault="00791735" w:rsidP="008E7980">
                      <w:pPr>
                        <w:tabs>
                          <w:tab w:val="left" w:pos="580"/>
                        </w:tabs>
                        <w:spacing w:line="220" w:lineRule="atLeast"/>
                        <w:jc w:val="center"/>
                        <w:rPr>
                          <w:rStyle w:val="Standardschrift"/>
                          <w:rFonts w:ascii="Hypatia Sans Pro Semibold" w:hAnsi="Hypatia Sans Pro Semibold"/>
                          <w:sz w:val="18"/>
                          <w:szCs w:val="18"/>
                        </w:rPr>
                      </w:pPr>
                      <w:r w:rsidRPr="008E7980">
                        <w:rPr>
                          <w:rStyle w:val="Standardschrift"/>
                          <w:rFonts w:ascii="Hypatia Sans Pro Semibold" w:hAnsi="Hypatia Sans Pro Semibold"/>
                          <w:sz w:val="18"/>
                          <w:szCs w:val="18"/>
                        </w:rPr>
                        <w:t>Tag gegen Lärm</w:t>
                      </w:r>
                    </w:p>
                    <w:p w:rsidR="00791735" w:rsidRPr="008E7980" w:rsidRDefault="00791735" w:rsidP="00802E0D">
                      <w:pPr>
                        <w:tabs>
                          <w:tab w:val="left" w:pos="580"/>
                        </w:tabs>
                        <w:spacing w:before="20" w:line="220" w:lineRule="atLeast"/>
                        <w:jc w:val="center"/>
                        <w:rPr>
                          <w:rStyle w:val="Standardschrift"/>
                          <w:rFonts w:ascii="Hypatia Sans Pro Light" w:hAnsi="Hypatia Sans Pro Light"/>
                          <w:sz w:val="18"/>
                          <w:szCs w:val="18"/>
                        </w:rPr>
                      </w:pPr>
                      <w:r w:rsidRPr="008E7980">
                        <w:rPr>
                          <w:rStyle w:val="Standardschrift"/>
                          <w:rFonts w:ascii="Hypatia Sans Pro Light" w:hAnsi="Hypatia Sans Pro Light"/>
                          <w:sz w:val="18"/>
                          <w:szCs w:val="18"/>
                        </w:rPr>
                        <w:t>Telefon 089 / 18 91 37 20</w:t>
                      </w:r>
                    </w:p>
                    <w:p w:rsidR="009271C7" w:rsidRDefault="009271C7" w:rsidP="00F25B0E">
                      <w:pPr>
                        <w:tabs>
                          <w:tab w:val="left" w:pos="580"/>
                        </w:tabs>
                        <w:spacing w:line="220" w:lineRule="atLeast"/>
                        <w:jc w:val="center"/>
                        <w:rPr>
                          <w:rStyle w:val="Standardschrift"/>
                          <w:rFonts w:ascii="Hypatia Sans Pro Light" w:hAnsi="Hypatia Sans Pro Light"/>
                          <w:sz w:val="18"/>
                          <w:szCs w:val="18"/>
                        </w:rPr>
                      </w:pPr>
                    </w:p>
                    <w:p w:rsidR="00F25B0E" w:rsidRPr="009271C7" w:rsidRDefault="00F25B0E" w:rsidP="00F25B0E">
                      <w:pPr>
                        <w:tabs>
                          <w:tab w:val="left" w:pos="580"/>
                        </w:tabs>
                        <w:spacing w:line="220" w:lineRule="atLeast"/>
                        <w:jc w:val="center"/>
                        <w:rPr>
                          <w:rStyle w:val="Standardschrift"/>
                          <w:rFonts w:ascii="Hypatia Sans Pro Semibold" w:hAnsi="Hypatia Sans Pro Semibold"/>
                          <w:sz w:val="18"/>
                          <w:szCs w:val="18"/>
                        </w:rPr>
                      </w:pPr>
                      <w:r w:rsidRPr="009271C7">
                        <w:rPr>
                          <w:rStyle w:val="Standardschrift"/>
                          <w:rFonts w:ascii="Hypatia Sans Pro Semibold" w:hAnsi="Hypatia Sans Pro Semibold"/>
                          <w:sz w:val="18"/>
                          <w:szCs w:val="18"/>
                        </w:rPr>
                        <w:t>Koordinierung</w:t>
                      </w:r>
                      <w:r w:rsidR="00251C50" w:rsidRPr="009271C7">
                        <w:rPr>
                          <w:rStyle w:val="Standardschrift"/>
                          <w:rFonts w:ascii="Hypatia Sans Pro Semibold" w:hAnsi="Hypatia Sans Pro Semibold"/>
                          <w:sz w:val="18"/>
                          <w:szCs w:val="18"/>
                        </w:rPr>
                        <w:t>s</w:t>
                      </w:r>
                      <w:r w:rsidRPr="009271C7">
                        <w:rPr>
                          <w:rStyle w:val="Standardschrift"/>
                          <w:rFonts w:ascii="Hypatia Sans Pro Semibold" w:hAnsi="Hypatia Sans Pro Semibold"/>
                          <w:sz w:val="18"/>
                          <w:szCs w:val="18"/>
                        </w:rPr>
                        <w:t>stelle Patientenbeteiligung</w:t>
                      </w:r>
                    </w:p>
                    <w:p w:rsidR="00F25B0E" w:rsidRDefault="00F25B0E" w:rsidP="00F25B0E">
                      <w:pPr>
                        <w:tabs>
                          <w:tab w:val="left" w:pos="580"/>
                        </w:tabs>
                        <w:spacing w:line="220" w:lineRule="atLeast"/>
                        <w:jc w:val="center"/>
                        <w:rPr>
                          <w:rStyle w:val="Standardschrift"/>
                          <w:rFonts w:ascii="Hypatia Sans Pro Light" w:hAnsi="Hypatia Sans Pro Light"/>
                          <w:sz w:val="18"/>
                          <w:szCs w:val="18"/>
                        </w:rPr>
                      </w:pPr>
                      <w:r>
                        <w:rPr>
                          <w:rStyle w:val="Standardschrift"/>
                          <w:rFonts w:ascii="Hypatia Sans Pro Light" w:hAnsi="Hypatia Sans Pro Light"/>
                          <w:sz w:val="18"/>
                          <w:szCs w:val="18"/>
                        </w:rPr>
                        <w:t>Tel. 089 / 18 91 37 28</w:t>
                      </w:r>
                    </w:p>
                    <w:p w:rsidR="000D59BF" w:rsidRDefault="00F25B0E" w:rsidP="00F25B0E">
                      <w:pPr>
                        <w:tabs>
                          <w:tab w:val="left" w:pos="580"/>
                        </w:tabs>
                        <w:spacing w:line="220" w:lineRule="atLeast"/>
                        <w:jc w:val="center"/>
                        <w:rPr>
                          <w:rStyle w:val="Standardschrift"/>
                          <w:rFonts w:ascii="Hypatia Sans Pro Light" w:hAnsi="Hypatia Sans Pro Light"/>
                          <w:sz w:val="18"/>
                          <w:szCs w:val="18"/>
                        </w:rPr>
                      </w:pPr>
                      <w:r>
                        <w:rPr>
                          <w:rStyle w:val="Standardschrift"/>
                          <w:rFonts w:ascii="Hypatia Sans Pro Light" w:hAnsi="Hypatia Sans Pro Light"/>
                          <w:sz w:val="18"/>
                          <w:szCs w:val="18"/>
                        </w:rPr>
                        <w:t>Di</w:t>
                      </w:r>
                      <w:r w:rsidR="000D59BF">
                        <w:rPr>
                          <w:rStyle w:val="Standardschrift"/>
                          <w:rFonts w:ascii="Hypatia Sans Pro Light" w:hAnsi="Hypatia Sans Pro Light"/>
                          <w:sz w:val="18"/>
                          <w:szCs w:val="18"/>
                        </w:rPr>
                        <w:t xml:space="preserve"> 10:30 – 13:30 Uhr</w:t>
                      </w:r>
                      <w:r>
                        <w:rPr>
                          <w:rStyle w:val="Standardschrift"/>
                          <w:rFonts w:ascii="Hypatia Sans Pro Light" w:hAnsi="Hypatia Sans Pro Light"/>
                          <w:sz w:val="18"/>
                          <w:szCs w:val="18"/>
                        </w:rPr>
                        <w:t xml:space="preserve"> </w:t>
                      </w:r>
                    </w:p>
                    <w:p w:rsidR="00F25B0E" w:rsidRPr="00F25B0E" w:rsidRDefault="00F25B0E" w:rsidP="00F25B0E">
                      <w:pPr>
                        <w:tabs>
                          <w:tab w:val="left" w:pos="580"/>
                        </w:tabs>
                        <w:spacing w:line="220" w:lineRule="atLeast"/>
                        <w:jc w:val="center"/>
                        <w:rPr>
                          <w:rFonts w:ascii="Hypatia Sans Pro Light" w:hAnsi="Hypatia Sans Pro Light"/>
                          <w:color w:val="000000"/>
                          <w:sz w:val="18"/>
                          <w:szCs w:val="18"/>
                        </w:rPr>
                      </w:pPr>
                      <w:r>
                        <w:rPr>
                          <w:rStyle w:val="Standardschrift"/>
                          <w:rFonts w:ascii="Hypatia Sans Pro Light" w:hAnsi="Hypatia Sans Pro Light"/>
                          <w:sz w:val="18"/>
                          <w:szCs w:val="18"/>
                        </w:rPr>
                        <w:t>und Do 1</w:t>
                      </w:r>
                      <w:r w:rsidR="000D59BF">
                        <w:rPr>
                          <w:rStyle w:val="Standardschrift"/>
                          <w:rFonts w:ascii="Hypatia Sans Pro Light" w:hAnsi="Hypatia Sans Pro Light"/>
                          <w:sz w:val="18"/>
                          <w:szCs w:val="18"/>
                        </w:rPr>
                        <w:t>3</w:t>
                      </w:r>
                      <w:r>
                        <w:rPr>
                          <w:rStyle w:val="Standardschrift"/>
                          <w:rFonts w:ascii="Hypatia Sans Pro Light" w:hAnsi="Hypatia Sans Pro Light"/>
                          <w:sz w:val="18"/>
                          <w:szCs w:val="18"/>
                        </w:rPr>
                        <w:t>:30 – 1</w:t>
                      </w:r>
                      <w:r w:rsidR="000D59BF">
                        <w:rPr>
                          <w:rStyle w:val="Standardschrift"/>
                          <w:rFonts w:ascii="Hypatia Sans Pro Light" w:hAnsi="Hypatia Sans Pro Light"/>
                          <w:sz w:val="18"/>
                          <w:szCs w:val="18"/>
                        </w:rPr>
                        <w:t>5</w:t>
                      </w:r>
                      <w:r>
                        <w:rPr>
                          <w:rStyle w:val="Standardschrift"/>
                          <w:rFonts w:ascii="Hypatia Sans Pro Light" w:hAnsi="Hypatia Sans Pro Light"/>
                          <w:sz w:val="18"/>
                          <w:szCs w:val="18"/>
                        </w:rPr>
                        <w:t>:30 Uhr</w:t>
                      </w:r>
                    </w:p>
                    <w:p w:rsidR="008E7980" w:rsidRDefault="008E7980" w:rsidP="008E7980">
                      <w:pPr>
                        <w:tabs>
                          <w:tab w:val="left" w:pos="580"/>
                        </w:tabs>
                        <w:spacing w:line="220" w:lineRule="atLeast"/>
                        <w:jc w:val="center"/>
                        <w:rPr>
                          <w:rStyle w:val="Standardschrift"/>
                          <w:rFonts w:ascii="Hypatia Sans Pro Light" w:hAnsi="Hypatia Sans Pro Light"/>
                          <w:sz w:val="18"/>
                          <w:szCs w:val="18"/>
                        </w:rPr>
                      </w:pPr>
                    </w:p>
                    <w:p w:rsidR="00E078C9" w:rsidRDefault="008E7980" w:rsidP="008E7980">
                      <w:pPr>
                        <w:tabs>
                          <w:tab w:val="left" w:pos="580"/>
                        </w:tabs>
                        <w:spacing w:line="220" w:lineRule="atLeast"/>
                        <w:jc w:val="center"/>
                        <w:rPr>
                          <w:rStyle w:val="Standardschrift"/>
                          <w:rFonts w:ascii="Hypatia Sans Pro Semibold" w:hAnsi="Hypatia Sans Pro Semibold"/>
                          <w:sz w:val="18"/>
                          <w:szCs w:val="18"/>
                        </w:rPr>
                      </w:pPr>
                      <w:r w:rsidRPr="008E7980">
                        <w:rPr>
                          <w:rStyle w:val="Standardschrift"/>
                          <w:rFonts w:ascii="Hypatia Sans Pro Semibold" w:hAnsi="Hypatia Sans Pro Semibold"/>
                          <w:sz w:val="18"/>
                          <w:szCs w:val="18"/>
                        </w:rPr>
                        <w:t>Unabhängige Patienten</w:t>
                      </w:r>
                      <w:r w:rsidR="00E078C9">
                        <w:rPr>
                          <w:rStyle w:val="Standardschrift"/>
                          <w:rFonts w:ascii="Hypatia Sans Pro Semibold" w:hAnsi="Hypatia Sans Pro Semibold"/>
                          <w:sz w:val="18"/>
                          <w:szCs w:val="18"/>
                        </w:rPr>
                        <w:t>-</w:t>
                      </w:r>
                    </w:p>
                    <w:p w:rsidR="008E7980" w:rsidRPr="008E7980" w:rsidRDefault="008E7980" w:rsidP="008E7980">
                      <w:pPr>
                        <w:tabs>
                          <w:tab w:val="left" w:pos="580"/>
                        </w:tabs>
                        <w:spacing w:line="220" w:lineRule="atLeast"/>
                        <w:jc w:val="center"/>
                        <w:rPr>
                          <w:rStyle w:val="Standardschrift"/>
                          <w:rFonts w:ascii="Hypatia Sans Pro Semibold" w:hAnsi="Hypatia Sans Pro Semibold"/>
                          <w:sz w:val="18"/>
                          <w:szCs w:val="18"/>
                        </w:rPr>
                      </w:pPr>
                      <w:proofErr w:type="spellStart"/>
                      <w:r w:rsidRPr="008E7980">
                        <w:rPr>
                          <w:rStyle w:val="Standardschrift"/>
                          <w:rFonts w:ascii="Hypatia Sans Pro Semibold" w:hAnsi="Hypatia Sans Pro Semibold"/>
                          <w:sz w:val="18"/>
                          <w:szCs w:val="18"/>
                        </w:rPr>
                        <w:t>beratung</w:t>
                      </w:r>
                      <w:proofErr w:type="spellEnd"/>
                      <w:r w:rsidRPr="008E7980">
                        <w:rPr>
                          <w:rStyle w:val="Standardschrift"/>
                          <w:rFonts w:ascii="Hypatia Sans Pro Semibold" w:hAnsi="Hypatia Sans Pro Semibold"/>
                          <w:sz w:val="18"/>
                          <w:szCs w:val="18"/>
                        </w:rPr>
                        <w:t xml:space="preserve"> Schwaben</w:t>
                      </w:r>
                    </w:p>
                    <w:p w:rsidR="00E078C9" w:rsidRDefault="00E078C9" w:rsidP="00802E0D">
                      <w:pPr>
                        <w:tabs>
                          <w:tab w:val="left" w:pos="580"/>
                        </w:tabs>
                        <w:spacing w:before="20" w:line="220" w:lineRule="atLeast"/>
                        <w:jc w:val="center"/>
                        <w:rPr>
                          <w:rStyle w:val="Standardschrift"/>
                          <w:rFonts w:ascii="Hypatia Sans Pro Light" w:hAnsi="Hypatia Sans Pro Light"/>
                          <w:sz w:val="18"/>
                          <w:szCs w:val="18"/>
                        </w:rPr>
                      </w:pPr>
                      <w:proofErr w:type="spellStart"/>
                      <w:r>
                        <w:rPr>
                          <w:rStyle w:val="Standardschrift"/>
                          <w:rFonts w:ascii="Hypatia Sans Pro Light" w:hAnsi="Hypatia Sans Pro Light"/>
                          <w:sz w:val="18"/>
                          <w:szCs w:val="18"/>
                        </w:rPr>
                        <w:t>Afrawald</w:t>
                      </w:r>
                      <w:proofErr w:type="spellEnd"/>
                      <w:r>
                        <w:rPr>
                          <w:rStyle w:val="Standardschrift"/>
                          <w:rFonts w:ascii="Hypatia Sans Pro Light" w:hAnsi="Hypatia Sans Pro Light"/>
                          <w:sz w:val="18"/>
                          <w:szCs w:val="18"/>
                        </w:rPr>
                        <w:t xml:space="preserve"> 7</w:t>
                      </w:r>
                    </w:p>
                    <w:p w:rsidR="008E7980" w:rsidRDefault="008E7980" w:rsidP="008E7980">
                      <w:pPr>
                        <w:tabs>
                          <w:tab w:val="left" w:pos="580"/>
                        </w:tabs>
                        <w:spacing w:line="220" w:lineRule="atLeast"/>
                        <w:jc w:val="center"/>
                        <w:rPr>
                          <w:rStyle w:val="Standardschrift"/>
                          <w:rFonts w:ascii="Hypatia Sans Pro Light" w:hAnsi="Hypatia Sans Pro Light"/>
                          <w:sz w:val="18"/>
                          <w:szCs w:val="18"/>
                        </w:rPr>
                      </w:pPr>
                      <w:r>
                        <w:rPr>
                          <w:rStyle w:val="Standardschrift"/>
                          <w:rFonts w:ascii="Hypatia Sans Pro Light" w:hAnsi="Hypatia Sans Pro Light"/>
                          <w:sz w:val="18"/>
                          <w:szCs w:val="18"/>
                        </w:rPr>
                        <w:t>86150 Augsburg</w:t>
                      </w:r>
                    </w:p>
                    <w:p w:rsidR="00E078C9" w:rsidRDefault="00E078C9" w:rsidP="00802E0D">
                      <w:pPr>
                        <w:tabs>
                          <w:tab w:val="left" w:pos="580"/>
                        </w:tabs>
                        <w:spacing w:before="20" w:line="220" w:lineRule="atLeast"/>
                        <w:jc w:val="center"/>
                        <w:rPr>
                          <w:rStyle w:val="Standardschrift"/>
                          <w:rFonts w:ascii="Hypatia Sans Pro Light" w:hAnsi="Hypatia Sans Pro Light"/>
                          <w:sz w:val="18"/>
                          <w:szCs w:val="18"/>
                        </w:rPr>
                      </w:pPr>
                      <w:r>
                        <w:rPr>
                          <w:rStyle w:val="Standardschrift"/>
                          <w:rFonts w:ascii="Hypatia Sans Pro Light" w:hAnsi="Hypatia Sans Pro Light"/>
                          <w:sz w:val="18"/>
                          <w:szCs w:val="18"/>
                        </w:rPr>
                        <w:t>Tel. 0821 / 209 203 71</w:t>
                      </w:r>
                    </w:p>
                    <w:p w:rsidR="00F25B0E" w:rsidRDefault="008E7980" w:rsidP="00251C50">
                      <w:pPr>
                        <w:tabs>
                          <w:tab w:val="left" w:pos="580"/>
                        </w:tabs>
                        <w:spacing w:line="220" w:lineRule="atLeast"/>
                        <w:jc w:val="center"/>
                        <w:rPr>
                          <w:rStyle w:val="Standardschrift"/>
                          <w:rFonts w:ascii="Hypatia Sans Pro Light" w:hAnsi="Hypatia Sans Pro Light"/>
                          <w:sz w:val="18"/>
                          <w:szCs w:val="18"/>
                        </w:rPr>
                      </w:pPr>
                      <w:r>
                        <w:rPr>
                          <w:rStyle w:val="Standardschrift"/>
                          <w:rFonts w:ascii="Hypatia Sans Pro Light" w:hAnsi="Hypatia Sans Pro Light"/>
                          <w:sz w:val="18"/>
                          <w:szCs w:val="18"/>
                        </w:rPr>
                        <w:t>Mo 9 - 12 Uhr</w:t>
                      </w:r>
                      <w:r w:rsidR="00F25B0E">
                        <w:rPr>
                          <w:rStyle w:val="Standardschrift"/>
                          <w:rFonts w:ascii="Hypatia Sans Pro Light" w:hAnsi="Hypatia Sans Pro Light"/>
                          <w:sz w:val="18"/>
                          <w:szCs w:val="18"/>
                        </w:rPr>
                        <w:t xml:space="preserve">, </w:t>
                      </w:r>
                      <w:r w:rsidR="00E078C9">
                        <w:rPr>
                          <w:rStyle w:val="Standardschrift"/>
                          <w:rFonts w:ascii="Hypatia Sans Pro Light" w:hAnsi="Hypatia Sans Pro Light"/>
                          <w:sz w:val="18"/>
                          <w:szCs w:val="18"/>
                        </w:rPr>
                        <w:t>Mi 13 - 16 Uhr</w:t>
                      </w:r>
                    </w:p>
                  </w:txbxContent>
                </v:textbox>
                <w10:wrap anchory="page"/>
                <w10:anchorlock/>
              </v:shape>
            </w:pict>
          </mc:Fallback>
        </mc:AlternateContent>
      </w:r>
    </w:p>
    <w:p w:rsidR="00BC7183" w:rsidRPr="00BC7183" w:rsidRDefault="00BC7183" w:rsidP="00BC7183">
      <w:pPr>
        <w:ind w:left="284"/>
        <w:rPr>
          <w:rFonts w:ascii="Hypatia Sans Pro Light" w:hAnsi="Hypatia Sans Pro Light"/>
          <w:b/>
          <w:bCs/>
          <w:sz w:val="28"/>
          <w:szCs w:val="28"/>
        </w:rPr>
      </w:pPr>
      <w:r w:rsidRPr="00BC7183">
        <w:rPr>
          <w:rFonts w:ascii="Hypatia Sans Pro Light" w:hAnsi="Hypatia Sans Pro Light"/>
          <w:b/>
          <w:bCs/>
          <w:sz w:val="28"/>
          <w:szCs w:val="28"/>
        </w:rPr>
        <w:t>Kinderkrankengeld: Wichtige Unterstützung für Familien während der Erkältungssaison, erweiterter Anspruch auch 2026</w:t>
      </w:r>
    </w:p>
    <w:p w:rsidR="00BC7183" w:rsidRDefault="00BC7183" w:rsidP="006452DE">
      <w:pPr>
        <w:rPr>
          <w:rFonts w:ascii="Hypatia Sans Pro Light" w:hAnsi="Hypatia Sans Pro Light"/>
        </w:rPr>
      </w:pPr>
    </w:p>
    <w:p w:rsidR="006452DE" w:rsidRDefault="00BC7183" w:rsidP="006452DE">
      <w:pPr>
        <w:ind w:left="284"/>
        <w:jc w:val="right"/>
        <w:rPr>
          <w:rFonts w:ascii="Hypatia Sans Pro Light" w:hAnsi="Hypatia Sans Pro Light"/>
        </w:rPr>
      </w:pPr>
      <w:r w:rsidRPr="00BC7183">
        <w:rPr>
          <w:rFonts w:ascii="Hypatia Sans Pro Light" w:hAnsi="Hypatia Sans Pro Light"/>
        </w:rPr>
        <w:t xml:space="preserve">München, den </w:t>
      </w:r>
      <w:r w:rsidR="007B276F">
        <w:rPr>
          <w:rFonts w:ascii="Hypatia Sans Pro Light" w:hAnsi="Hypatia Sans Pro Light"/>
        </w:rPr>
        <w:t>03.02.2026</w:t>
      </w:r>
    </w:p>
    <w:p w:rsidR="006452DE" w:rsidRDefault="006452DE" w:rsidP="006452DE">
      <w:pPr>
        <w:ind w:left="284"/>
        <w:jc w:val="right"/>
        <w:rPr>
          <w:rFonts w:ascii="Hypatia Sans Pro Light" w:hAnsi="Hypatia Sans Pro Light"/>
        </w:rPr>
      </w:pPr>
    </w:p>
    <w:p w:rsidR="00BC7183" w:rsidRPr="00BC7183" w:rsidRDefault="00BC7183" w:rsidP="00BC7183">
      <w:pPr>
        <w:ind w:left="284"/>
        <w:rPr>
          <w:rFonts w:ascii="Hypatia Sans Pro Light" w:hAnsi="Hypatia Sans Pro Light"/>
        </w:rPr>
      </w:pPr>
      <w:r>
        <w:rPr>
          <w:rFonts w:ascii="Hypatia Sans Pro Light" w:hAnsi="Hypatia Sans Pro Light"/>
        </w:rPr>
        <w:t>In den Wintermonaten i</w:t>
      </w:r>
      <w:r w:rsidRPr="00BC7183">
        <w:rPr>
          <w:rFonts w:ascii="Hypatia Sans Pro Light" w:hAnsi="Hypatia Sans Pro Light"/>
        </w:rPr>
        <w:t xml:space="preserve">n Deutschland </w:t>
      </w:r>
      <w:r>
        <w:rPr>
          <w:rFonts w:ascii="Hypatia Sans Pro Light" w:hAnsi="Hypatia Sans Pro Light"/>
        </w:rPr>
        <w:t>ist G</w:t>
      </w:r>
      <w:r w:rsidR="006452DE">
        <w:rPr>
          <w:rFonts w:ascii="Hypatia Sans Pro Light" w:hAnsi="Hypatia Sans Pro Light"/>
        </w:rPr>
        <w:t>r</w:t>
      </w:r>
      <w:r>
        <w:rPr>
          <w:rFonts w:ascii="Hypatia Sans Pro Light" w:hAnsi="Hypatia Sans Pro Light"/>
        </w:rPr>
        <w:t xml:space="preserve">ippe- und Erkältungssaison. Die Zahl der </w:t>
      </w:r>
      <w:r w:rsidRPr="00BC7183">
        <w:rPr>
          <w:rFonts w:ascii="Hypatia Sans Pro Light" w:hAnsi="Hypatia Sans Pro Light"/>
        </w:rPr>
        <w:t xml:space="preserve">der Atemwegsinfektionen </w:t>
      </w:r>
      <w:r>
        <w:rPr>
          <w:rFonts w:ascii="Hypatia Sans Pro Light" w:hAnsi="Hypatia Sans Pro Light"/>
        </w:rPr>
        <w:t>steigt an</w:t>
      </w:r>
      <w:r w:rsidRPr="00BC7183">
        <w:rPr>
          <w:rFonts w:ascii="Hypatia Sans Pro Light" w:hAnsi="Hypatia Sans Pro Light"/>
        </w:rPr>
        <w:t>. Viele Familien sind davon betroffen: Erkranken Kinder, dürfen sie nicht in den Kindergarten oder die Schule gehen. Berufstätige Eltern müssen in diesen Fällen die Betreuung ihrer Kinder zu Hause übernehmen und erhalten dafür häufig keine Lohnfortzahlung.</w:t>
      </w:r>
    </w:p>
    <w:p w:rsidR="00BC7183" w:rsidRPr="00BC7183" w:rsidRDefault="00BC7183" w:rsidP="00BC7183">
      <w:pPr>
        <w:ind w:left="284"/>
        <w:rPr>
          <w:rFonts w:ascii="Hypatia Sans Pro Light" w:hAnsi="Hypatia Sans Pro Light"/>
        </w:rPr>
      </w:pPr>
    </w:p>
    <w:p w:rsidR="00BC7183" w:rsidRPr="00BC7183" w:rsidRDefault="00BC7183" w:rsidP="00BC7183">
      <w:pPr>
        <w:ind w:left="284"/>
        <w:rPr>
          <w:rFonts w:ascii="Hypatia Sans Pro Light" w:hAnsi="Hypatia Sans Pro Light"/>
        </w:rPr>
      </w:pPr>
      <w:r w:rsidRPr="00BC7183">
        <w:rPr>
          <w:rFonts w:ascii="Hypatia Sans Pro Light" w:hAnsi="Hypatia Sans Pro Light"/>
        </w:rPr>
        <w:t xml:space="preserve">„Tritt dieser Fall ein, können gesetzlich </w:t>
      </w:r>
      <w:proofErr w:type="spellStart"/>
      <w:r w:rsidRPr="00BC7183">
        <w:rPr>
          <w:rFonts w:ascii="Hypatia Sans Pro Light" w:hAnsi="Hypatia Sans Pro Light"/>
        </w:rPr>
        <w:t>versicherte</w:t>
      </w:r>
      <w:proofErr w:type="spellEnd"/>
      <w:r w:rsidRPr="00BC7183">
        <w:rPr>
          <w:rFonts w:ascii="Hypatia Sans Pro Light" w:hAnsi="Hypatia Sans Pro Light"/>
        </w:rPr>
        <w:t xml:space="preserve"> Kinder und deren Eltern auf Antrag das sogenannte Kinderkrankengeld erhalten“, erklärt Sarah Kurzak, Beraterin </w:t>
      </w:r>
      <w:proofErr w:type="gramStart"/>
      <w:r w:rsidRPr="00BC7183">
        <w:rPr>
          <w:rFonts w:ascii="Hypatia Sans Pro Light" w:hAnsi="Hypatia Sans Pro Light"/>
        </w:rPr>
        <w:t>in der Patient</w:t>
      </w:r>
      <w:proofErr w:type="gramEnd"/>
      <w:r w:rsidRPr="00BC7183">
        <w:rPr>
          <w:rFonts w:ascii="Hypatia Sans Pro Light" w:hAnsi="Hypatia Sans Pro Light"/>
        </w:rPr>
        <w:t>*innenstelle des Gesundheitsladen München e.V. „Auch im Jahr 202</w:t>
      </w:r>
      <w:r>
        <w:rPr>
          <w:rFonts w:ascii="Hypatia Sans Pro Light" w:hAnsi="Hypatia Sans Pro Light"/>
        </w:rPr>
        <w:t>6</w:t>
      </w:r>
      <w:r w:rsidRPr="00BC7183">
        <w:rPr>
          <w:rFonts w:ascii="Hypatia Sans Pro Light" w:hAnsi="Hypatia Sans Pro Light"/>
        </w:rPr>
        <w:t xml:space="preserve"> besteh</w:t>
      </w:r>
      <w:r w:rsidR="009C37EE">
        <w:rPr>
          <w:rFonts w:ascii="Hypatia Sans Pro Light" w:hAnsi="Hypatia Sans Pro Light"/>
        </w:rPr>
        <w:t xml:space="preserve">t darauf ein </w:t>
      </w:r>
      <w:r w:rsidRPr="00BC7183">
        <w:rPr>
          <w:rFonts w:ascii="Hypatia Sans Pro Light" w:hAnsi="Hypatia Sans Pro Light"/>
        </w:rPr>
        <w:t>erweiterte</w:t>
      </w:r>
      <w:r w:rsidR="006452DE">
        <w:rPr>
          <w:rFonts w:ascii="Hypatia Sans Pro Light" w:hAnsi="Hypatia Sans Pro Light"/>
        </w:rPr>
        <w:t>r</w:t>
      </w:r>
      <w:r w:rsidRPr="00BC7183">
        <w:rPr>
          <w:rFonts w:ascii="Hypatia Sans Pro Light" w:hAnsi="Hypatia Sans Pro Light"/>
        </w:rPr>
        <w:t xml:space="preserve"> Anspruch.“</w:t>
      </w:r>
    </w:p>
    <w:p w:rsidR="00BC7183" w:rsidRPr="00BC7183" w:rsidRDefault="00BC7183" w:rsidP="00BC7183">
      <w:pPr>
        <w:ind w:left="284"/>
        <w:rPr>
          <w:rFonts w:ascii="Hypatia Sans Pro Light" w:hAnsi="Hypatia Sans Pro Light"/>
        </w:rPr>
      </w:pPr>
    </w:p>
    <w:p w:rsidR="00BC7183" w:rsidRPr="00BC7183" w:rsidRDefault="00BC7183" w:rsidP="00BC7183">
      <w:pPr>
        <w:ind w:left="284"/>
        <w:rPr>
          <w:rFonts w:ascii="Hypatia Sans Pro Light" w:hAnsi="Hypatia Sans Pro Light"/>
        </w:rPr>
      </w:pPr>
      <w:r w:rsidRPr="00BC7183">
        <w:rPr>
          <w:rFonts w:ascii="Hypatia Sans Pro Light" w:hAnsi="Hypatia Sans Pro Light"/>
        </w:rPr>
        <w:t xml:space="preserve">So kann das Kinderkrankengeld für jedes gesetzlich krankenversicherte Kind </w:t>
      </w:r>
      <w:r>
        <w:rPr>
          <w:rFonts w:ascii="Hypatia Sans Pro Light" w:hAnsi="Hypatia Sans Pro Light"/>
        </w:rPr>
        <w:t xml:space="preserve">in 2026 </w:t>
      </w:r>
      <w:r w:rsidRPr="00BC7183">
        <w:rPr>
          <w:rFonts w:ascii="Hypatia Sans Pro Light" w:hAnsi="Hypatia Sans Pro Light"/>
        </w:rPr>
        <w:t xml:space="preserve">für bis zu </w:t>
      </w:r>
      <w:r>
        <w:rPr>
          <w:rFonts w:ascii="Hypatia Sans Pro Light" w:hAnsi="Hypatia Sans Pro Light"/>
        </w:rPr>
        <w:t>15</w:t>
      </w:r>
      <w:r w:rsidRPr="00BC7183">
        <w:rPr>
          <w:rFonts w:ascii="Hypatia Sans Pro Light" w:hAnsi="Hypatia Sans Pro Light"/>
        </w:rPr>
        <w:t xml:space="preserve"> Arbeitstage</w:t>
      </w:r>
      <w:r>
        <w:rPr>
          <w:rFonts w:ascii="Hypatia Sans Pro Light" w:hAnsi="Hypatia Sans Pro Light"/>
        </w:rPr>
        <w:t xml:space="preserve"> pro Elternteil und Kind</w:t>
      </w:r>
      <w:r w:rsidRPr="00BC7183">
        <w:rPr>
          <w:rFonts w:ascii="Hypatia Sans Pro Light" w:hAnsi="Hypatia Sans Pro Light"/>
        </w:rPr>
        <w:t xml:space="preserve"> in Anspruch genommen werden</w:t>
      </w:r>
      <w:r>
        <w:rPr>
          <w:rFonts w:ascii="Hypatia Sans Pro Light" w:hAnsi="Hypatia Sans Pro Light"/>
        </w:rPr>
        <w:t xml:space="preserve"> (statt regulär 10). Bei mehreren Kindern haben beide Elternteile maximal </w:t>
      </w:r>
      <w:r w:rsidR="009C37EE">
        <w:rPr>
          <w:rFonts w:ascii="Hypatia Sans Pro Light" w:hAnsi="Hypatia Sans Pro Light"/>
        </w:rPr>
        <w:t>3</w:t>
      </w:r>
      <w:r>
        <w:rPr>
          <w:rFonts w:ascii="Hypatia Sans Pro Light" w:hAnsi="Hypatia Sans Pro Light"/>
        </w:rPr>
        <w:t>5 Tage im Jahr</w:t>
      </w:r>
      <w:r w:rsidR="009C37EE">
        <w:rPr>
          <w:rFonts w:ascii="Hypatia Sans Pro Light" w:hAnsi="Hypatia Sans Pro Light"/>
        </w:rPr>
        <w:t xml:space="preserve"> (statt 25)</w:t>
      </w:r>
      <w:r>
        <w:rPr>
          <w:rFonts w:ascii="Hypatia Sans Pro Light" w:hAnsi="Hypatia Sans Pro Light"/>
        </w:rPr>
        <w:t xml:space="preserve">. </w:t>
      </w:r>
      <w:r w:rsidRPr="00BC7183">
        <w:rPr>
          <w:rFonts w:ascii="Hypatia Sans Pro Light" w:hAnsi="Hypatia Sans Pro Light"/>
        </w:rPr>
        <w:t xml:space="preserve">Alleinerziehende </w:t>
      </w:r>
      <w:r>
        <w:rPr>
          <w:rFonts w:ascii="Hypatia Sans Pro Light" w:hAnsi="Hypatia Sans Pro Light"/>
        </w:rPr>
        <w:t>erhalten 30 Arbeitstage (statt 20) pro Kind</w:t>
      </w:r>
      <w:r w:rsidR="006452DE">
        <w:rPr>
          <w:rFonts w:ascii="Hypatia Sans Pro Light" w:hAnsi="Hypatia Sans Pro Light"/>
        </w:rPr>
        <w:t>.</w:t>
      </w:r>
      <w:r>
        <w:rPr>
          <w:rFonts w:ascii="Hypatia Sans Pro Light" w:hAnsi="Hypatia Sans Pro Light"/>
        </w:rPr>
        <w:t xml:space="preserve"> </w:t>
      </w:r>
      <w:r w:rsidR="006452DE">
        <w:rPr>
          <w:rFonts w:ascii="Hypatia Sans Pro Light" w:hAnsi="Hypatia Sans Pro Light"/>
        </w:rPr>
        <w:t>H</w:t>
      </w:r>
      <w:r>
        <w:rPr>
          <w:rFonts w:ascii="Hypatia Sans Pro Light" w:hAnsi="Hypatia Sans Pro Light"/>
        </w:rPr>
        <w:t xml:space="preserve">aben </w:t>
      </w:r>
      <w:r w:rsidR="009C37EE">
        <w:rPr>
          <w:rFonts w:ascii="Hypatia Sans Pro Light" w:hAnsi="Hypatia Sans Pro Light"/>
        </w:rPr>
        <w:t>sie</w:t>
      </w:r>
      <w:r>
        <w:rPr>
          <w:rFonts w:ascii="Hypatia Sans Pro Light" w:hAnsi="Hypatia Sans Pro Light"/>
        </w:rPr>
        <w:t xml:space="preserve"> </w:t>
      </w:r>
      <w:r w:rsidRPr="00BC7183">
        <w:rPr>
          <w:rFonts w:ascii="Hypatia Sans Pro Light" w:hAnsi="Hypatia Sans Pro Light"/>
        </w:rPr>
        <w:t>mehrere Kinder</w:t>
      </w:r>
      <w:r>
        <w:rPr>
          <w:rFonts w:ascii="Hypatia Sans Pro Light" w:hAnsi="Hypatia Sans Pro Light"/>
        </w:rPr>
        <w:t xml:space="preserve"> </w:t>
      </w:r>
      <w:r w:rsidR="006452DE">
        <w:rPr>
          <w:rFonts w:ascii="Hypatia Sans Pro Light" w:hAnsi="Hypatia Sans Pro Light"/>
        </w:rPr>
        <w:t xml:space="preserve">erhalten sie </w:t>
      </w:r>
      <w:r>
        <w:rPr>
          <w:rFonts w:ascii="Hypatia Sans Pro Light" w:hAnsi="Hypatia Sans Pro Light"/>
        </w:rPr>
        <w:t xml:space="preserve">bis zu 70 Arbeitstage pro Jahr (statt 50). </w:t>
      </w:r>
    </w:p>
    <w:p w:rsidR="00BC7183" w:rsidRPr="00BC7183" w:rsidRDefault="00BC7183" w:rsidP="00BC7183">
      <w:pPr>
        <w:ind w:left="284"/>
        <w:rPr>
          <w:rFonts w:ascii="Hypatia Sans Pro Light" w:hAnsi="Hypatia Sans Pro Light"/>
        </w:rPr>
      </w:pPr>
    </w:p>
    <w:p w:rsidR="00B043F7" w:rsidRPr="00D53028" w:rsidRDefault="00BC7183" w:rsidP="00D53028">
      <w:pPr>
        <w:ind w:left="284"/>
        <w:rPr>
          <w:rFonts w:ascii="Hypatia Sans Pro Light" w:hAnsi="Hypatia Sans Pro Light"/>
        </w:rPr>
      </w:pPr>
      <w:r w:rsidRPr="00D53028">
        <w:rPr>
          <w:rFonts w:ascii="Hypatia Sans Pro Light" w:hAnsi="Hypatia Sans Pro Light"/>
        </w:rPr>
        <w:t xml:space="preserve">Das Kinderkrankengeld wird ausgezahlt, wenn das Kind erkrankt ist. </w:t>
      </w:r>
      <w:proofErr w:type="gramStart"/>
      <w:r w:rsidRPr="00D53028">
        <w:rPr>
          <w:rFonts w:ascii="Hypatia Sans Pro Light" w:hAnsi="Hypatia Sans Pro Light"/>
        </w:rPr>
        <w:t>Voraussetzung</w:t>
      </w:r>
      <w:r w:rsidR="00B043F7">
        <w:rPr>
          <w:rFonts w:ascii="Hypatia Sans Pro Light" w:hAnsi="Hypatia Sans Pro Light"/>
        </w:rPr>
        <w:t>en</w:t>
      </w:r>
      <w:r w:rsidR="00B67F62">
        <w:rPr>
          <w:rFonts w:ascii="Hypatia Sans Pro Light" w:hAnsi="Hypatia Sans Pro Light"/>
        </w:rPr>
        <w:t>:</w:t>
      </w:r>
      <w:r w:rsidR="006452DE" w:rsidRPr="00D53028">
        <w:rPr>
          <w:rFonts w:ascii="Hypatia Sans Pro Light" w:hAnsi="Hypatia Sans Pro Light"/>
        </w:rPr>
        <w:t>:</w:t>
      </w:r>
      <w:proofErr w:type="gramEnd"/>
      <w:r w:rsidRPr="00D53028">
        <w:rPr>
          <w:rFonts w:ascii="Hypatia Sans Pro Light" w:hAnsi="Hypatia Sans Pro Light"/>
        </w:rPr>
        <w:t xml:space="preserve"> </w:t>
      </w:r>
    </w:p>
    <w:p w:rsidR="006452DE" w:rsidRPr="00D53028" w:rsidRDefault="006452DE" w:rsidP="00D53028">
      <w:pPr>
        <w:pStyle w:val="Listenabsatz"/>
        <w:numPr>
          <w:ilvl w:val="0"/>
          <w:numId w:val="1"/>
        </w:numPr>
        <w:rPr>
          <w:rFonts w:ascii="Hypatia Sans Pro Light" w:hAnsi="Hypatia Sans Pro Light"/>
        </w:rPr>
      </w:pPr>
      <w:r w:rsidRPr="00D53028">
        <w:rPr>
          <w:rFonts w:ascii="Hypatia Sans Pro Light" w:hAnsi="Hypatia Sans Pro Light"/>
        </w:rPr>
        <w:t>D</w:t>
      </w:r>
      <w:r w:rsidR="00BC7183" w:rsidRPr="00D53028">
        <w:rPr>
          <w:rFonts w:ascii="Hypatia Sans Pro Light" w:hAnsi="Hypatia Sans Pro Light"/>
        </w:rPr>
        <w:t xml:space="preserve">as Kind </w:t>
      </w:r>
      <w:r w:rsidRPr="00D53028">
        <w:rPr>
          <w:rFonts w:ascii="Hypatia Sans Pro Light" w:hAnsi="Hypatia Sans Pro Light"/>
        </w:rPr>
        <w:t xml:space="preserve">ist </w:t>
      </w:r>
      <w:r w:rsidR="00BC7183" w:rsidRPr="00D53028">
        <w:rPr>
          <w:rFonts w:ascii="Hypatia Sans Pro Light" w:hAnsi="Hypatia Sans Pro Light"/>
        </w:rPr>
        <w:t>unter 12 Jahre alt oder behindert und auf Hilfe angewiesen</w:t>
      </w:r>
      <w:r w:rsidRPr="00D53028">
        <w:rPr>
          <w:rFonts w:ascii="Hypatia Sans Pro Light" w:hAnsi="Hypatia Sans Pro Light"/>
        </w:rPr>
        <w:t>.</w:t>
      </w:r>
      <w:r w:rsidR="00BC7183" w:rsidRPr="00D53028">
        <w:rPr>
          <w:rFonts w:ascii="Hypatia Sans Pro Light" w:hAnsi="Hypatia Sans Pro Light"/>
        </w:rPr>
        <w:t xml:space="preserve"> </w:t>
      </w:r>
    </w:p>
    <w:p w:rsidR="006452DE" w:rsidRPr="00D53028" w:rsidRDefault="006452DE" w:rsidP="00D53028">
      <w:pPr>
        <w:pStyle w:val="Listenabsatz"/>
        <w:numPr>
          <w:ilvl w:val="0"/>
          <w:numId w:val="1"/>
        </w:numPr>
        <w:rPr>
          <w:rFonts w:ascii="Hypatia Sans Pro Light" w:hAnsi="Hypatia Sans Pro Light"/>
        </w:rPr>
      </w:pPr>
      <w:r w:rsidRPr="00D53028">
        <w:rPr>
          <w:rFonts w:ascii="Hypatia Sans Pro Light" w:hAnsi="Hypatia Sans Pro Light"/>
        </w:rPr>
        <w:t>E</w:t>
      </w:r>
      <w:r w:rsidR="00BC7183" w:rsidRPr="00D53028">
        <w:rPr>
          <w:rFonts w:ascii="Hypatia Sans Pro Light" w:hAnsi="Hypatia Sans Pro Light"/>
        </w:rPr>
        <w:t>s entsteht ein Verdienstausfall und keine andere im Haushalt lebende Person kann betreuen</w:t>
      </w:r>
      <w:r w:rsidRPr="00D53028">
        <w:rPr>
          <w:rFonts w:ascii="Hypatia Sans Pro Light" w:hAnsi="Hypatia Sans Pro Light"/>
        </w:rPr>
        <w:t>.</w:t>
      </w:r>
    </w:p>
    <w:p w:rsidR="00BC7183" w:rsidRPr="00D53028" w:rsidRDefault="006452DE" w:rsidP="00D53028">
      <w:pPr>
        <w:pStyle w:val="Listenabsatz"/>
        <w:numPr>
          <w:ilvl w:val="0"/>
          <w:numId w:val="1"/>
        </w:numPr>
        <w:rPr>
          <w:rFonts w:ascii="Hypatia Sans Pro Light" w:hAnsi="Hypatia Sans Pro Light"/>
        </w:rPr>
      </w:pPr>
      <w:r w:rsidRPr="00D53028">
        <w:rPr>
          <w:rFonts w:ascii="Hypatia Sans Pro Light" w:hAnsi="Hypatia Sans Pro Light"/>
        </w:rPr>
        <w:t>Es liegt</w:t>
      </w:r>
      <w:r w:rsidR="00BC7183" w:rsidRPr="00D53028">
        <w:rPr>
          <w:rFonts w:ascii="Hypatia Sans Pro Light" w:hAnsi="Hypatia Sans Pro Light"/>
        </w:rPr>
        <w:t xml:space="preserve"> eine ärztliche Bescheinigung</w:t>
      </w:r>
      <w:r w:rsidRPr="00D53028">
        <w:rPr>
          <w:rFonts w:ascii="Hypatia Sans Pro Light" w:hAnsi="Hypatia Sans Pro Light"/>
        </w:rPr>
        <w:t xml:space="preserve"> vor</w:t>
      </w:r>
      <w:r w:rsidR="00BC7183" w:rsidRPr="00D53028">
        <w:rPr>
          <w:rFonts w:ascii="Hypatia Sans Pro Light" w:hAnsi="Hypatia Sans Pro Light"/>
        </w:rPr>
        <w:t xml:space="preserve">. </w:t>
      </w:r>
    </w:p>
    <w:p w:rsidR="00BC7183" w:rsidRDefault="00BC7183" w:rsidP="00B67F62">
      <w:pPr>
        <w:spacing w:before="120"/>
        <w:ind w:left="284"/>
        <w:rPr>
          <w:rFonts w:ascii="Hypatia Sans Pro Light" w:hAnsi="Hypatia Sans Pro Light"/>
        </w:rPr>
      </w:pPr>
      <w:r>
        <w:rPr>
          <w:rFonts w:ascii="Hypatia Sans Pro Light" w:hAnsi="Hypatia Sans Pro Light"/>
        </w:rPr>
        <w:t xml:space="preserve">Zur Erleichterung vieler Eltern kann </w:t>
      </w:r>
      <w:r w:rsidR="006452DE">
        <w:rPr>
          <w:rFonts w:ascii="Hypatia Sans Pro Light" w:hAnsi="Hypatia Sans Pro Light"/>
        </w:rPr>
        <w:t xml:space="preserve">die ärztliche Bescheinigung </w:t>
      </w:r>
      <w:r>
        <w:rPr>
          <w:rFonts w:ascii="Hypatia Sans Pro Light" w:hAnsi="Hypatia Sans Pro Light"/>
        </w:rPr>
        <w:t xml:space="preserve">jetzt auch dauerhaft telefonisch eingeholt werden. </w:t>
      </w:r>
    </w:p>
    <w:p w:rsidR="00B043F7" w:rsidRPr="00BC7183" w:rsidRDefault="00B043F7" w:rsidP="00BC7183">
      <w:pPr>
        <w:ind w:left="284"/>
        <w:rPr>
          <w:rFonts w:ascii="Hypatia Sans Pro Light" w:hAnsi="Hypatia Sans Pro Light"/>
        </w:rPr>
      </w:pPr>
    </w:p>
    <w:p w:rsidR="00BC7183" w:rsidRPr="00BC7183" w:rsidRDefault="00A3701F" w:rsidP="00A3701F">
      <w:pPr>
        <w:ind w:left="284"/>
        <w:rPr>
          <w:rFonts w:ascii="Hypatia Sans Pro Light" w:hAnsi="Hypatia Sans Pro Light"/>
        </w:rPr>
      </w:pPr>
      <w:r>
        <w:rPr>
          <w:rFonts w:ascii="Hypatia Sans Pro Light" w:hAnsi="Hypatia Sans Pro Light"/>
        </w:rPr>
        <w:t xml:space="preserve">„Der </w:t>
      </w:r>
      <w:r w:rsidRPr="00BC7183">
        <w:rPr>
          <w:rFonts w:ascii="Hypatia Sans Pro Light" w:hAnsi="Hypatia Sans Pro Light"/>
        </w:rPr>
        <w:t xml:space="preserve">Gesundheitsladen München e.V. bietet </w:t>
      </w:r>
      <w:r w:rsidR="007A377F">
        <w:rPr>
          <w:rFonts w:ascii="Hypatia Sans Pro Light" w:hAnsi="Hypatia Sans Pro Light"/>
        </w:rPr>
        <w:t>zu diesem Thema</w:t>
      </w:r>
      <w:r w:rsidRPr="00BC7183">
        <w:rPr>
          <w:rFonts w:ascii="Hypatia Sans Pro Light" w:hAnsi="Hypatia Sans Pro Light"/>
        </w:rPr>
        <w:t xml:space="preserve"> eine unabhängige und kostenfreie Beratung an – telefonisch, persönlich oder virtuell – nach vorheriger Terminvereinbarung</w:t>
      </w:r>
      <w:r>
        <w:rPr>
          <w:rFonts w:ascii="Hypatia Sans Pro Light" w:hAnsi="Hypatia Sans Pro Light"/>
        </w:rPr>
        <w:t>“, führt Kurzak aus. „</w:t>
      </w:r>
      <w:r w:rsidR="00BC7183" w:rsidRPr="00BC7183">
        <w:rPr>
          <w:rFonts w:ascii="Hypatia Sans Pro Light" w:hAnsi="Hypatia Sans Pro Light"/>
        </w:rPr>
        <w:t>In unserer Themensprechstunde Gesundheitsrecht für Familien (</w:t>
      </w:r>
      <w:proofErr w:type="spellStart"/>
      <w:r w:rsidR="00BC7183" w:rsidRPr="00BC7183">
        <w:rPr>
          <w:rFonts w:ascii="Hypatia Sans Pro Light" w:hAnsi="Hypatia Sans Pro Light"/>
        </w:rPr>
        <w:t>GesuFam</w:t>
      </w:r>
      <w:proofErr w:type="spellEnd"/>
      <w:r w:rsidR="00BC7183" w:rsidRPr="00BC7183">
        <w:rPr>
          <w:rFonts w:ascii="Hypatia Sans Pro Light" w:hAnsi="Hypatia Sans Pro Light"/>
        </w:rPr>
        <w:t xml:space="preserve">) </w:t>
      </w:r>
      <w:r w:rsidR="00BC7183">
        <w:rPr>
          <w:rFonts w:ascii="Hypatia Sans Pro Light" w:hAnsi="Hypatia Sans Pro Light"/>
        </w:rPr>
        <w:t>beraten wir</w:t>
      </w:r>
      <w:r>
        <w:rPr>
          <w:rFonts w:ascii="Hypatia Sans Pro Light" w:hAnsi="Hypatia Sans Pro Light"/>
        </w:rPr>
        <w:t xml:space="preserve"> häufig </w:t>
      </w:r>
      <w:r w:rsidR="00BC7183">
        <w:rPr>
          <w:rFonts w:ascii="Hypatia Sans Pro Light" w:hAnsi="Hypatia Sans Pro Light"/>
        </w:rPr>
        <w:t xml:space="preserve">bei Fragen zur </w:t>
      </w:r>
      <w:r w:rsidR="00BC7183" w:rsidRPr="00BC7183">
        <w:rPr>
          <w:rFonts w:ascii="Hypatia Sans Pro Light" w:hAnsi="Hypatia Sans Pro Light"/>
        </w:rPr>
        <w:t>wirtschaftliche</w:t>
      </w:r>
      <w:r w:rsidR="00B043F7">
        <w:rPr>
          <w:rFonts w:ascii="Hypatia Sans Pro Light" w:hAnsi="Hypatia Sans Pro Light"/>
        </w:rPr>
        <w:t>n</w:t>
      </w:r>
      <w:r w:rsidR="00BC7183" w:rsidRPr="00BC7183">
        <w:rPr>
          <w:rFonts w:ascii="Hypatia Sans Pro Light" w:hAnsi="Hypatia Sans Pro Light"/>
        </w:rPr>
        <w:t xml:space="preserve"> Absicherung bei Krankheit in der </w:t>
      </w:r>
      <w:r w:rsidR="00BC7183">
        <w:rPr>
          <w:rFonts w:ascii="Hypatia Sans Pro Light" w:hAnsi="Hypatia Sans Pro Light"/>
        </w:rPr>
        <w:t>Familie</w:t>
      </w:r>
      <w:r>
        <w:rPr>
          <w:rFonts w:ascii="Hypatia Sans Pro Light" w:hAnsi="Hypatia Sans Pro Light"/>
        </w:rPr>
        <w:t>.“</w:t>
      </w:r>
    </w:p>
    <w:p w:rsidR="00A3701F" w:rsidRDefault="00A3701F" w:rsidP="00BC7183">
      <w:pPr>
        <w:ind w:left="284"/>
        <w:rPr>
          <w:rFonts w:ascii="Hypatia Sans Pro Light" w:hAnsi="Hypatia Sans Pro Light"/>
        </w:rPr>
      </w:pPr>
    </w:p>
    <w:p w:rsidR="00BC7183" w:rsidRDefault="00BC7183" w:rsidP="00BC7183">
      <w:pPr>
        <w:ind w:left="284"/>
        <w:rPr>
          <w:rFonts w:ascii="Hypatia Sans Pro Light" w:hAnsi="Hypatia Sans Pro Light"/>
        </w:rPr>
      </w:pPr>
      <w:r w:rsidRPr="00BC7183">
        <w:rPr>
          <w:rFonts w:ascii="Hypatia Sans Pro Light" w:hAnsi="Hypatia Sans Pro Light"/>
        </w:rPr>
        <w:t>Weitere Informationen zum Kinderkrankengeld finden Sie</w:t>
      </w:r>
      <w:r>
        <w:rPr>
          <w:rFonts w:ascii="Hypatia Sans Pro Light" w:hAnsi="Hypatia Sans Pro Light"/>
        </w:rPr>
        <w:t xml:space="preserve"> in unserer </w:t>
      </w:r>
      <w:proofErr w:type="spellStart"/>
      <w:r>
        <w:rPr>
          <w:rFonts w:ascii="Hypatia Sans Pro Light" w:hAnsi="Hypatia Sans Pro Light"/>
        </w:rPr>
        <w:t>GesuFam</w:t>
      </w:r>
      <w:proofErr w:type="spellEnd"/>
      <w:r>
        <w:rPr>
          <w:rFonts w:ascii="Hypatia Sans Pro Light" w:hAnsi="Hypatia Sans Pro Light"/>
        </w:rPr>
        <w:t xml:space="preserve"> Info 1 </w:t>
      </w:r>
      <w:r w:rsidRPr="00BC7183">
        <w:rPr>
          <w:rFonts w:ascii="Hypatia Sans Pro Light" w:hAnsi="Hypatia Sans Pro Light"/>
        </w:rPr>
        <w:t>„Kind krank – Was tun?“ zum kostenlosen Download auf der Homepage des Gesundheitsladen München e.V. unter www.gl-m.de</w:t>
      </w:r>
      <w:r>
        <w:rPr>
          <w:rFonts w:ascii="Hypatia Sans Pro Light" w:hAnsi="Hypatia Sans Pro Light"/>
        </w:rPr>
        <w:t xml:space="preserve">. </w:t>
      </w:r>
    </w:p>
    <w:p w:rsidR="00BC7183" w:rsidRPr="00BC7183" w:rsidRDefault="00BC7183" w:rsidP="00BC7183">
      <w:pPr>
        <w:ind w:left="284"/>
        <w:rPr>
          <w:rFonts w:ascii="Hypatia Sans Pro Light" w:hAnsi="Hypatia Sans Pro Light"/>
        </w:rPr>
      </w:pPr>
    </w:p>
    <w:p w:rsidR="00BC7183" w:rsidRPr="00BC7183" w:rsidRDefault="00BC7183" w:rsidP="00BC7183">
      <w:pPr>
        <w:ind w:left="284"/>
        <w:rPr>
          <w:rFonts w:ascii="Hypatia Sans Pro Light" w:hAnsi="Hypatia Sans Pro Light"/>
        </w:rPr>
      </w:pPr>
      <w:r w:rsidRPr="00BC7183">
        <w:rPr>
          <w:rFonts w:ascii="Hypatia Sans Pro Light" w:hAnsi="Hypatia Sans Pro Light"/>
        </w:rPr>
        <w:t>Gesundheitsladen München e.V.</w:t>
      </w:r>
    </w:p>
    <w:p w:rsidR="00BC7183" w:rsidRPr="00BC7183" w:rsidRDefault="00BC7183" w:rsidP="00BC7183">
      <w:pPr>
        <w:ind w:left="284"/>
        <w:rPr>
          <w:rFonts w:ascii="Hypatia Sans Pro Light" w:hAnsi="Hypatia Sans Pro Light"/>
        </w:rPr>
      </w:pPr>
      <w:r w:rsidRPr="00BC7183">
        <w:rPr>
          <w:rFonts w:ascii="Hypatia Sans Pro Light" w:hAnsi="Hypatia Sans Pro Light"/>
        </w:rPr>
        <w:t>Astallerstraße 14</w:t>
      </w:r>
    </w:p>
    <w:p w:rsidR="00BC7183" w:rsidRDefault="00BC7183" w:rsidP="00BC7183">
      <w:pPr>
        <w:ind w:left="284"/>
        <w:rPr>
          <w:rFonts w:ascii="Hypatia Sans Pro Light" w:hAnsi="Hypatia Sans Pro Light"/>
        </w:rPr>
      </w:pPr>
      <w:r w:rsidRPr="00BC7183">
        <w:rPr>
          <w:rFonts w:ascii="Hypatia Sans Pro Light" w:hAnsi="Hypatia Sans Pro Light"/>
        </w:rPr>
        <w:t>80339 München</w:t>
      </w:r>
    </w:p>
    <w:p w:rsidR="009C37EE" w:rsidRPr="00BC7183" w:rsidRDefault="009C37EE" w:rsidP="00BC7183">
      <w:pPr>
        <w:ind w:left="284"/>
        <w:rPr>
          <w:rFonts w:ascii="Hypatia Sans Pro Light" w:hAnsi="Hypatia Sans Pro Light"/>
        </w:rPr>
      </w:pPr>
    </w:p>
    <w:p w:rsidR="009C37EE" w:rsidRDefault="00BC7183" w:rsidP="00BC7183">
      <w:pPr>
        <w:ind w:left="284"/>
        <w:rPr>
          <w:rFonts w:ascii="Hypatia Sans Pro Light" w:hAnsi="Hypatia Sans Pro Light"/>
        </w:rPr>
      </w:pPr>
      <w:r w:rsidRPr="00BC7183">
        <w:rPr>
          <w:rFonts w:ascii="Hypatia Sans Pro Light" w:hAnsi="Hypatia Sans Pro Light"/>
        </w:rPr>
        <w:t>Themensprechstunde Gesundheitsrecht für Familien (</w:t>
      </w:r>
      <w:proofErr w:type="spellStart"/>
      <w:r w:rsidRPr="00BC7183">
        <w:rPr>
          <w:rFonts w:ascii="Hypatia Sans Pro Light" w:hAnsi="Hypatia Sans Pro Light"/>
        </w:rPr>
        <w:t>GesuFam</w:t>
      </w:r>
      <w:proofErr w:type="spellEnd"/>
      <w:r w:rsidR="009C37EE">
        <w:rPr>
          <w:rFonts w:ascii="Hypatia Sans Pro Light" w:hAnsi="Hypatia Sans Pro Light"/>
        </w:rPr>
        <w:t>)</w:t>
      </w:r>
    </w:p>
    <w:p w:rsidR="00BC7183" w:rsidRPr="00BC7183" w:rsidRDefault="00BC7183" w:rsidP="00BC7183">
      <w:pPr>
        <w:ind w:left="284"/>
        <w:rPr>
          <w:rFonts w:ascii="Hypatia Sans Pro Light" w:hAnsi="Hypatia Sans Pro Light"/>
        </w:rPr>
      </w:pPr>
      <w:r w:rsidRPr="00BC7183">
        <w:rPr>
          <w:rFonts w:ascii="Hypatia Sans Pro Light" w:hAnsi="Hypatia Sans Pro Light"/>
        </w:rPr>
        <w:t>Terminvereinbarung: 089 – 77 25 65</w:t>
      </w:r>
    </w:p>
    <w:p w:rsidR="00D53028" w:rsidRDefault="00BC7183" w:rsidP="00BC7183">
      <w:pPr>
        <w:ind w:left="284"/>
        <w:rPr>
          <w:rFonts w:ascii="Hypatia Sans Pro Light" w:hAnsi="Hypatia Sans Pro Light"/>
        </w:rPr>
      </w:pPr>
      <w:r w:rsidRPr="00BC7183">
        <w:rPr>
          <w:rFonts w:ascii="Hypatia Sans Pro Light" w:hAnsi="Hypatia Sans Pro Light"/>
        </w:rPr>
        <w:t>Montag</w:t>
      </w:r>
      <w:r>
        <w:rPr>
          <w:rFonts w:ascii="Hypatia Sans Pro Light" w:hAnsi="Hypatia Sans Pro Light"/>
        </w:rPr>
        <w:t>, Mittwoch, Donnerstag,</w:t>
      </w:r>
      <w:r w:rsidR="009C37EE">
        <w:rPr>
          <w:rFonts w:ascii="Hypatia Sans Pro Light" w:hAnsi="Hypatia Sans Pro Light"/>
        </w:rPr>
        <w:t xml:space="preserve"> </w:t>
      </w:r>
      <w:r w:rsidRPr="00BC7183">
        <w:rPr>
          <w:rFonts w:ascii="Hypatia Sans Pro Light" w:hAnsi="Hypatia Sans Pro Light"/>
        </w:rPr>
        <w:t>Freitag 10–13 Uhr</w:t>
      </w:r>
      <w:r w:rsidR="009C37EE">
        <w:rPr>
          <w:rFonts w:ascii="Hypatia Sans Pro Light" w:hAnsi="Hypatia Sans Pro Light"/>
        </w:rPr>
        <w:t xml:space="preserve">, </w:t>
      </w:r>
      <w:r w:rsidRPr="00BC7183">
        <w:rPr>
          <w:rFonts w:ascii="Hypatia Sans Pro Light" w:hAnsi="Hypatia Sans Pro Light"/>
        </w:rPr>
        <w:t>Montag zusätzlich 16–19 Uhr</w:t>
      </w:r>
    </w:p>
    <w:p w:rsidR="00D53028" w:rsidRPr="00BC7183" w:rsidRDefault="00D53028" w:rsidP="00BC7183">
      <w:pPr>
        <w:ind w:left="284"/>
        <w:rPr>
          <w:rFonts w:ascii="Hypatia Sans Pro Light" w:hAnsi="Hypatia Sans Pro Light"/>
        </w:rPr>
      </w:pPr>
    </w:p>
    <w:p w:rsidR="00791735" w:rsidRPr="007135BB" w:rsidRDefault="00BC7183">
      <w:pPr>
        <w:ind w:left="284"/>
        <w:rPr>
          <w:rFonts w:ascii="Hypatia Sans Pro Light" w:hAnsi="Hypatia Sans Pro Light"/>
        </w:rPr>
      </w:pPr>
      <w:r w:rsidRPr="00BC7183">
        <w:rPr>
          <w:rFonts w:ascii="Hypatia Sans Pro Light" w:hAnsi="Hypatia Sans Pro Light"/>
        </w:rPr>
        <w:t>V. i. S. d. P.: Sarah Kurzak</w:t>
      </w:r>
    </w:p>
    <w:sectPr w:rsidR="00791735" w:rsidRPr="007135BB">
      <w:headerReference w:type="default" r:id="rId11"/>
      <w:type w:val="continuous"/>
      <w:pgSz w:w="11880" w:h="16820"/>
      <w:pgMar w:top="993" w:right="3233" w:bottom="1560" w:left="851" w:header="1077" w:footer="10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71F58" w:rsidRDefault="00471F58">
      <w:r>
        <w:separator/>
      </w:r>
    </w:p>
  </w:endnote>
  <w:endnote w:type="continuationSeparator" w:id="0">
    <w:p w:rsidR="00471F58" w:rsidRDefault="00471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tima">
    <w:panose1 w:val="02000503060000020004"/>
    <w:charset w:val="00"/>
    <w:family w:val="auto"/>
    <w:pitch w:val="variable"/>
    <w:sig w:usb0="80000067" w:usb1="00000000" w:usb2="00000000" w:usb3="00000000" w:csb0="00000001" w:csb1="00000000"/>
  </w:font>
  <w:font w:name="TektoMM">
    <w:altName w:val="Calibri"/>
    <w:panose1 w:val="020B0604020202020204"/>
    <w:charset w:val="00"/>
    <w:family w:val="swiss"/>
    <w:notTrueType/>
    <w:pitch w:val="variable"/>
    <w:sig w:usb0="00000003" w:usb1="00000000" w:usb2="00000000" w:usb3="00000000" w:csb0="00000001" w:csb1="00000000"/>
  </w:font>
  <w:font w:name="Hypatia Sans Pro Light">
    <w:altName w:val="Calibri"/>
    <w:panose1 w:val="020B0302020204020303"/>
    <w:charset w:val="00"/>
    <w:family w:val="swiss"/>
    <w:notTrueType/>
    <w:pitch w:val="variable"/>
    <w:sig w:usb0="60000287" w:usb1="00000001" w:usb2="00000000" w:usb3="00000000" w:csb0="0000019F" w:csb1="00000000"/>
  </w:font>
  <w:font w:name="Hypatia Sans Pro Semibold">
    <w:altName w:val="Calibri"/>
    <w:panose1 w:val="020B0702020204020303"/>
    <w:charset w:val="00"/>
    <w:family w:val="swiss"/>
    <w:notTrueType/>
    <w:pitch w:val="variable"/>
    <w:sig w:usb0="60000287" w:usb1="00000001" w:usb2="00000000" w:usb3="00000000" w:csb0="0000019F" w:csb1="00000000"/>
  </w:font>
  <w:font w:name="Hypatia Sans Pro">
    <w:altName w:val="Calibri"/>
    <w:panose1 w:val="020B0502020204020303"/>
    <w:charset w:val="00"/>
    <w:family w:val="swiss"/>
    <w:notTrueType/>
    <w:pitch w:val="variable"/>
    <w:sig w:usb0="6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71F58" w:rsidRDefault="00471F58">
      <w:r>
        <w:separator/>
      </w:r>
    </w:p>
  </w:footnote>
  <w:footnote w:type="continuationSeparator" w:id="0">
    <w:p w:rsidR="00471F58" w:rsidRDefault="00471F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7F62" w:rsidRPr="00B67F62" w:rsidRDefault="00B67F62" w:rsidP="00B67F62">
    <w:pPr>
      <w:pStyle w:val="Kopfzeile"/>
      <w:jc w:val="center"/>
      <w:rPr>
        <w:sz w:val="32"/>
        <w:szCs w:val="32"/>
      </w:rPr>
    </w:pPr>
    <w:r w:rsidRPr="00B67F62">
      <w:rPr>
        <w:sz w:val="32"/>
        <w:szCs w:val="32"/>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62E10"/>
    <w:multiLevelType w:val="hybridMultilevel"/>
    <w:tmpl w:val="B4B88886"/>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num w:numId="1" w16cid:durableId="69430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AAA"/>
    <w:rsid w:val="000D59BF"/>
    <w:rsid w:val="00137E28"/>
    <w:rsid w:val="00152032"/>
    <w:rsid w:val="00211511"/>
    <w:rsid w:val="00251C50"/>
    <w:rsid w:val="002574A4"/>
    <w:rsid w:val="002C683B"/>
    <w:rsid w:val="002E755E"/>
    <w:rsid w:val="00312E39"/>
    <w:rsid w:val="00320126"/>
    <w:rsid w:val="00335FA1"/>
    <w:rsid w:val="003D6126"/>
    <w:rsid w:val="004216CD"/>
    <w:rsid w:val="00434499"/>
    <w:rsid w:val="00471F58"/>
    <w:rsid w:val="0048369B"/>
    <w:rsid w:val="004849B3"/>
    <w:rsid w:val="004C64E6"/>
    <w:rsid w:val="0052430C"/>
    <w:rsid w:val="005E1884"/>
    <w:rsid w:val="00602D26"/>
    <w:rsid w:val="00613BAE"/>
    <w:rsid w:val="006330DB"/>
    <w:rsid w:val="00640F87"/>
    <w:rsid w:val="006452DE"/>
    <w:rsid w:val="006F11F6"/>
    <w:rsid w:val="00745B94"/>
    <w:rsid w:val="00791735"/>
    <w:rsid w:val="007A377F"/>
    <w:rsid w:val="007B276F"/>
    <w:rsid w:val="007F6E31"/>
    <w:rsid w:val="00802E0D"/>
    <w:rsid w:val="00811696"/>
    <w:rsid w:val="008153E7"/>
    <w:rsid w:val="00832AA7"/>
    <w:rsid w:val="008A1491"/>
    <w:rsid w:val="008E7980"/>
    <w:rsid w:val="009271C7"/>
    <w:rsid w:val="00984121"/>
    <w:rsid w:val="009B2E55"/>
    <w:rsid w:val="009B550F"/>
    <w:rsid w:val="009C37EE"/>
    <w:rsid w:val="009D700F"/>
    <w:rsid w:val="00A3701F"/>
    <w:rsid w:val="00B043F7"/>
    <w:rsid w:val="00B45BE6"/>
    <w:rsid w:val="00B67F62"/>
    <w:rsid w:val="00BC0089"/>
    <w:rsid w:val="00BC7183"/>
    <w:rsid w:val="00C80A92"/>
    <w:rsid w:val="00CA48D8"/>
    <w:rsid w:val="00CA56B0"/>
    <w:rsid w:val="00CB1440"/>
    <w:rsid w:val="00D06CFA"/>
    <w:rsid w:val="00D32AAA"/>
    <w:rsid w:val="00D45F59"/>
    <w:rsid w:val="00D53028"/>
    <w:rsid w:val="00D67D96"/>
    <w:rsid w:val="00DA0EBB"/>
    <w:rsid w:val="00DC2053"/>
    <w:rsid w:val="00E078C9"/>
    <w:rsid w:val="00E5622D"/>
    <w:rsid w:val="00E863BA"/>
    <w:rsid w:val="00EC1816"/>
    <w:rsid w:val="00F0710E"/>
    <w:rsid w:val="00F25B0E"/>
    <w:rsid w:val="00F47D05"/>
    <w:rsid w:val="00FA52D9"/>
    <w:rsid w:val="00FD1B5C"/>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CA3AD39"/>
  <w14:defaultImageDpi w14:val="300"/>
  <w15:chartTrackingRefBased/>
  <w15:docId w15:val="{91F4F48F-C664-954F-A127-8FA4B2361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Optima" w:hAnsi="Optima"/>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tandardschrift">
    <w:name w:val="Standardschrift"/>
    <w:rPr>
      <w:color w:val="000000"/>
    </w:rPr>
  </w:style>
  <w:style w:type="character" w:styleId="Hyperlink">
    <w:name w:val="Hyperlink"/>
    <w:uiPriority w:val="99"/>
    <w:rPr>
      <w:color w:val="0000FF"/>
      <w:u w:val="single"/>
    </w:rPr>
  </w:style>
  <w:style w:type="paragraph" w:styleId="Textkrper">
    <w:name w:val="Body Text"/>
    <w:basedOn w:val="Standard"/>
    <w:link w:val="TextkrperZchn"/>
    <w:pPr>
      <w:jc w:val="right"/>
    </w:pPr>
    <w:rPr>
      <w:rFonts w:ascii="TektoMM" w:hAnsi="TektoMM"/>
      <w:caps/>
      <w:sz w:val="16"/>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customStyle="1" w:styleId="TextkrperZchn">
    <w:name w:val="Textkörper Zchn"/>
    <w:basedOn w:val="Absatz-Standardschriftart"/>
    <w:link w:val="Textkrper"/>
    <w:rsid w:val="00251C50"/>
    <w:rPr>
      <w:rFonts w:ascii="TektoMM" w:hAnsi="TektoMM"/>
      <w:caps/>
      <w:sz w:val="16"/>
    </w:rPr>
  </w:style>
  <w:style w:type="paragraph" w:styleId="berarbeitung">
    <w:name w:val="Revision"/>
    <w:hidden/>
    <w:uiPriority w:val="71"/>
    <w:rsid w:val="006452DE"/>
    <w:rPr>
      <w:rFonts w:ascii="Optima" w:hAnsi="Optima"/>
      <w:sz w:val="22"/>
    </w:rPr>
  </w:style>
  <w:style w:type="paragraph" w:styleId="Listenabsatz">
    <w:name w:val="List Paragraph"/>
    <w:basedOn w:val="Standard"/>
    <w:uiPriority w:val="72"/>
    <w:qFormat/>
    <w:rsid w:val="00FA52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05.aygonet.org/patientenstelle-im-gesundheitsladen-muenchen" TargetMode="External"/><Relationship Id="rId4" Type="http://schemas.openxmlformats.org/officeDocument/2006/relationships/settings" Target="settings.xml"/><Relationship Id="rId9" Type="http://schemas.openxmlformats.org/officeDocument/2006/relationships/hyperlink" Target="https://c05.aygonet.org/patientenstelle-im-gesundheitsladen-muench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l/Library/CloudStorage/GoogleDrive-peter.friemelt@googlemail.com/Meine%20Ablage/GL-logos%20Briefkopf%20Vorlagen%20U&#776;berblick%20etc%20aktuell/2025_Dokumenten-Vorlagen/%20GL-Briefvorlage_2025_komplettbun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5D788-CE8A-094D-8E1B-485388840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GL-Briefvorlage_2025_komplettbunt.dotx</Template>
  <TotalTime>0</TotalTime>
  <Pages>1</Pages>
  <Words>337</Words>
  <Characters>2125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GL</Company>
  <LinksUpToDate>false</LinksUpToDate>
  <CharactersWithSpaces>2458</CharactersWithSpaces>
  <SharedDoc>false</SharedDoc>
  <HLinks>
    <vt:vector size="6" baseType="variant">
      <vt:variant>
        <vt:i4>7602194</vt:i4>
      </vt:variant>
      <vt:variant>
        <vt:i4>2091</vt:i4>
      </vt:variant>
      <vt:variant>
        <vt:i4>1025</vt:i4>
      </vt:variant>
      <vt:variant>
        <vt:i4>1</vt:i4>
      </vt:variant>
      <vt:variant>
        <vt:lpwstr>Gesundh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Kerstin Drebinger</cp:lastModifiedBy>
  <cp:revision>2</cp:revision>
  <cp:lastPrinted>2009-07-20T11:21:00Z</cp:lastPrinted>
  <dcterms:created xsi:type="dcterms:W3CDTF">2026-02-03T12:20:00Z</dcterms:created>
  <dcterms:modified xsi:type="dcterms:W3CDTF">2026-02-03T12:20:00Z</dcterms:modified>
</cp:coreProperties>
</file>